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B828184" w14:textId="77777777" w:rsidTr="00D94E00">
        <w:trPr>
          <w:trHeight w:hRule="exact" w:val="567"/>
        </w:trPr>
        <w:tc>
          <w:tcPr>
            <w:tcW w:w="284" w:type="dxa"/>
            <w:shd w:val="clear" w:color="auto" w:fill="0077B3" w:themeFill="accent1"/>
          </w:tcPr>
          <w:p w14:paraId="4CE6BB1F" w14:textId="77777777" w:rsidR="00CE460E" w:rsidRDefault="00CE460E" w:rsidP="00C96934"/>
        </w:tc>
        <w:tc>
          <w:tcPr>
            <w:tcW w:w="7937" w:type="dxa"/>
            <w:tcBorders>
              <w:bottom w:val="single" w:sz="8" w:space="0" w:color="FFFFFF" w:themeColor="background1"/>
            </w:tcBorders>
            <w:shd w:val="clear" w:color="auto" w:fill="0077B3" w:themeFill="accent1"/>
          </w:tcPr>
          <w:p w14:paraId="4AA573CC" w14:textId="77777777" w:rsidR="00CE460E" w:rsidRDefault="00CE460E" w:rsidP="00D94E00"/>
        </w:tc>
        <w:tc>
          <w:tcPr>
            <w:tcW w:w="2268" w:type="dxa"/>
            <w:tcBorders>
              <w:bottom w:val="single" w:sz="8" w:space="0" w:color="FFFFFF" w:themeColor="background1"/>
            </w:tcBorders>
            <w:shd w:val="clear" w:color="auto" w:fill="0077B3" w:themeFill="accent1"/>
          </w:tcPr>
          <w:p w14:paraId="4858234A" w14:textId="77777777" w:rsidR="00CE460E" w:rsidRDefault="00CE460E" w:rsidP="0053392F">
            <w:pPr>
              <w:jc w:val="right"/>
            </w:pPr>
          </w:p>
        </w:tc>
        <w:tc>
          <w:tcPr>
            <w:tcW w:w="284" w:type="dxa"/>
            <w:shd w:val="clear" w:color="auto" w:fill="0077B3" w:themeFill="accent1"/>
          </w:tcPr>
          <w:p w14:paraId="784EA0FA" w14:textId="77777777" w:rsidR="00CE460E" w:rsidRDefault="00CE460E" w:rsidP="00C96934"/>
        </w:tc>
      </w:tr>
      <w:tr w:rsidR="00CE460E" w14:paraId="20E57B9E" w14:textId="77777777" w:rsidTr="00CF5AF4">
        <w:trPr>
          <w:trHeight w:hRule="exact" w:val="454"/>
        </w:trPr>
        <w:tc>
          <w:tcPr>
            <w:tcW w:w="284" w:type="dxa"/>
            <w:shd w:val="clear" w:color="auto" w:fill="0077B3" w:themeFill="accent1"/>
          </w:tcPr>
          <w:p w14:paraId="58AF97F8" w14:textId="77777777" w:rsidR="00CE460E" w:rsidRDefault="00CE460E" w:rsidP="00C96934"/>
        </w:tc>
        <w:tc>
          <w:tcPr>
            <w:tcW w:w="7937" w:type="dxa"/>
            <w:tcBorders>
              <w:top w:val="single" w:sz="8" w:space="0" w:color="FFFFFF" w:themeColor="background1"/>
            </w:tcBorders>
            <w:shd w:val="clear" w:color="auto" w:fill="0077B3" w:themeFill="accent1"/>
          </w:tcPr>
          <w:p w14:paraId="6365D80A" w14:textId="77777777" w:rsidR="00CE460E" w:rsidRDefault="00CE460E" w:rsidP="00C96934"/>
        </w:tc>
        <w:tc>
          <w:tcPr>
            <w:tcW w:w="2268" w:type="dxa"/>
            <w:tcBorders>
              <w:top w:val="single" w:sz="8" w:space="0" w:color="FFFFFF" w:themeColor="background1"/>
            </w:tcBorders>
            <w:shd w:val="clear" w:color="auto" w:fill="0077B3" w:themeFill="accent1"/>
          </w:tcPr>
          <w:p w14:paraId="551DD465" w14:textId="77777777" w:rsidR="00CE460E" w:rsidRDefault="00CE460E" w:rsidP="00C96934"/>
        </w:tc>
        <w:tc>
          <w:tcPr>
            <w:tcW w:w="284" w:type="dxa"/>
            <w:shd w:val="clear" w:color="auto" w:fill="0077B3" w:themeFill="accent1"/>
          </w:tcPr>
          <w:p w14:paraId="7469FB95" w14:textId="77777777" w:rsidR="00CE460E" w:rsidRDefault="00CE460E" w:rsidP="00C96934"/>
        </w:tc>
      </w:tr>
      <w:tr w:rsidR="00CE460E" w14:paraId="15EA0B56" w14:textId="77777777" w:rsidTr="00CA396F">
        <w:trPr>
          <w:cantSplit/>
          <w:trHeight w:val="737"/>
        </w:trPr>
        <w:tc>
          <w:tcPr>
            <w:tcW w:w="284" w:type="dxa"/>
            <w:shd w:val="clear" w:color="auto" w:fill="0077B3" w:themeFill="accent1"/>
          </w:tcPr>
          <w:p w14:paraId="1EC412E0" w14:textId="77777777" w:rsidR="00CE460E" w:rsidRDefault="00CE460E" w:rsidP="00C96934"/>
        </w:tc>
        <w:tc>
          <w:tcPr>
            <w:tcW w:w="7937" w:type="dxa"/>
            <w:shd w:val="clear" w:color="auto" w:fill="0077B3" w:themeFill="accent1"/>
          </w:tcPr>
          <w:p w14:paraId="6314D0DF"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309DEF60" w14:textId="77777777" w:rsidR="00CE460E" w:rsidRDefault="0053392F" w:rsidP="0053392F">
            <w:pPr>
              <w:jc w:val="right"/>
            </w:pPr>
            <w:r>
              <w:rPr>
                <w:noProof/>
                <w:lang w:eastAsia="da-DK"/>
              </w:rPr>
              <w:drawing>
                <wp:inline distT="0" distB="0" distL="0" distR="0" wp14:anchorId="15275D57" wp14:editId="22349D29">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35F51316" w14:textId="77777777" w:rsidR="00CE460E" w:rsidRDefault="00CE460E" w:rsidP="00C96934"/>
        </w:tc>
      </w:tr>
      <w:tr w:rsidR="00CE460E" w14:paraId="432835D4" w14:textId="77777777" w:rsidTr="00A62C15">
        <w:trPr>
          <w:cantSplit/>
          <w:trHeight w:val="1077"/>
        </w:trPr>
        <w:tc>
          <w:tcPr>
            <w:tcW w:w="284" w:type="dxa"/>
            <w:shd w:val="clear" w:color="auto" w:fill="0077B3" w:themeFill="accent1"/>
          </w:tcPr>
          <w:p w14:paraId="4EC19BA3" w14:textId="77777777" w:rsidR="00CE460E" w:rsidRDefault="00CE460E" w:rsidP="00C96934"/>
        </w:tc>
        <w:tc>
          <w:tcPr>
            <w:tcW w:w="7937" w:type="dxa"/>
            <w:shd w:val="clear" w:color="auto" w:fill="0077B3" w:themeFill="accent1"/>
          </w:tcPr>
          <w:sdt>
            <w:sdtPr>
              <w:id w:val="836268051"/>
              <w:placeholder>
                <w:docPart w:val="1EDBDE50206A41D8A665ADF5C36B7678"/>
              </w:placeholder>
              <w:dataBinding w:prefixMappings="xmlns:ns0='http://www.getsharp.dk/gsit_eva_laereplan' " w:xpath="/ns0:gsit_EVA_laereplan[1]/ns0:dokumentinfo[1]/ns0:dagtilbudsnavn[1]" w:storeItemID="{D44A66B1-F680-485B-B6D8-DF618F4B95EC}"/>
              <w:text/>
            </w:sdtPr>
            <w:sdtContent>
              <w:p w14:paraId="747C9B4C" w14:textId="4BCA12AA" w:rsidR="00CE460E" w:rsidRDefault="00FD542F" w:rsidP="00994526">
                <w:pPr>
                  <w:pStyle w:val="Undertitel"/>
                </w:pPr>
                <w:r>
                  <w:t>Mælkebøtten</w:t>
                </w:r>
              </w:p>
            </w:sdtContent>
          </w:sdt>
          <w:sdt>
            <w:sdtPr>
              <w:id w:val="-649517404"/>
              <w:placeholder>
                <w:docPart w:val="B8E2258248A94AB19EE615A34BAFCB4F"/>
              </w:placeholder>
              <w:dataBinding w:prefixMappings="xmlns:ns0='http://www.getsharp.dk/gsit_eva_laereplan' " w:xpath="/ns0:gsit_EVA_laereplan[1]/ns0:dokumentinfo[1]/ns0:aarstal[1]" w:storeItemID="{D44A66B1-F680-485B-B6D8-DF618F4B95EC}"/>
              <w:text/>
            </w:sdtPr>
            <w:sdtContent>
              <w:p w14:paraId="6B5E9FB4" w14:textId="1E0B056C" w:rsidR="00CE460E" w:rsidRDefault="00FD542F" w:rsidP="00A62C15">
                <w:pPr>
                  <w:pStyle w:val="Undertitel"/>
                  <w:spacing w:after="284"/>
                </w:pPr>
                <w:r>
                  <w:t>December 202</w:t>
                </w:r>
                <w:r w:rsidR="00F44086">
                  <w:t>5</w:t>
                </w:r>
              </w:p>
            </w:sdtContent>
          </w:sdt>
        </w:tc>
        <w:tc>
          <w:tcPr>
            <w:tcW w:w="2268" w:type="dxa"/>
            <w:vMerge/>
            <w:shd w:val="clear" w:color="auto" w:fill="0077B3" w:themeFill="accent1"/>
          </w:tcPr>
          <w:p w14:paraId="2821A837" w14:textId="77777777" w:rsidR="00CE460E" w:rsidRDefault="00CE460E" w:rsidP="00C96934"/>
        </w:tc>
        <w:tc>
          <w:tcPr>
            <w:tcW w:w="284" w:type="dxa"/>
            <w:shd w:val="clear" w:color="auto" w:fill="0077B3" w:themeFill="accent1"/>
          </w:tcPr>
          <w:p w14:paraId="2E3F0825" w14:textId="77777777" w:rsidR="00CE460E" w:rsidRDefault="00CE460E" w:rsidP="00C96934"/>
        </w:tc>
      </w:tr>
    </w:tbl>
    <w:p w14:paraId="78A5DD4E" w14:textId="77777777" w:rsidR="00B23B09" w:rsidRDefault="00B23B09" w:rsidP="00C96934"/>
    <w:p w14:paraId="0E27EAA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577DFD78" wp14:editId="1771BAB0">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781947A" w14:textId="59A0132B" w:rsidR="00924C1F" w:rsidRDefault="00FD542F" w:rsidP="00924C1F">
                            <w:pPr>
                              <w:jc w:val="center"/>
                            </w:pPr>
                            <w:r w:rsidRPr="00FD542F">
                              <w:rPr>
                                <w:noProof/>
                              </w:rPr>
                              <w:drawing>
                                <wp:inline distT="0" distB="0" distL="0" distR="0" wp14:anchorId="7234E534" wp14:editId="593822E8">
                                  <wp:extent cx="6629400" cy="4552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45529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DFD78"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4781947A" w14:textId="59A0132B" w:rsidR="00924C1F" w:rsidRDefault="00FD542F" w:rsidP="00924C1F">
                      <w:pPr>
                        <w:jc w:val="center"/>
                      </w:pPr>
                      <w:r w:rsidRPr="00FD542F">
                        <w:drawing>
                          <wp:inline distT="0" distB="0" distL="0" distR="0" wp14:anchorId="7234E534" wp14:editId="593822E8">
                            <wp:extent cx="6629400" cy="4552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552950"/>
                                    </a:xfrm>
                                    <a:prstGeom prst="rect">
                                      <a:avLst/>
                                    </a:prstGeom>
                                    <a:noFill/>
                                    <a:ln>
                                      <a:noFill/>
                                    </a:ln>
                                  </pic:spPr>
                                </pic:pic>
                              </a:graphicData>
                            </a:graphic>
                          </wp:inline>
                        </w:drawing>
                      </w:r>
                    </w:p>
                  </w:txbxContent>
                </v:textbox>
                <w10:wrap anchorx="page" anchory="page"/>
              </v:shape>
            </w:pict>
          </mc:Fallback>
        </mc:AlternateContent>
      </w:r>
    </w:p>
    <w:p w14:paraId="2C60EE8B" w14:textId="77777777" w:rsidR="00247A1D" w:rsidRDefault="00247A1D" w:rsidP="00247A1D">
      <w:pPr>
        <w:jc w:val="center"/>
      </w:pPr>
    </w:p>
    <w:p w14:paraId="1DAC0BFC" w14:textId="77777777" w:rsidR="00247A1D" w:rsidRDefault="00247A1D" w:rsidP="00C96934"/>
    <w:p w14:paraId="6C5492F1" w14:textId="77777777" w:rsidR="00C96934" w:rsidRDefault="00C96934" w:rsidP="00C96934"/>
    <w:p w14:paraId="039623F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780B27FB" w14:textId="77777777" w:rsidTr="0036270F">
        <w:trPr>
          <w:cantSplit/>
          <w:trHeight w:hRule="exact" w:val="1758"/>
        </w:trPr>
        <w:tc>
          <w:tcPr>
            <w:tcW w:w="9628" w:type="dxa"/>
          </w:tcPr>
          <w:p w14:paraId="31ED4F62" w14:textId="77777777" w:rsidR="003F742D" w:rsidRDefault="0036270F" w:rsidP="006C01ED">
            <w:pPr>
              <w:pStyle w:val="Overskrift1"/>
              <w:spacing w:before="0"/>
            </w:pPr>
            <w:r>
              <w:lastRenderedPageBreak/>
              <w:t>Om skabelonen</w:t>
            </w:r>
          </w:p>
        </w:tc>
      </w:tr>
    </w:tbl>
    <w:p w14:paraId="5F09D007"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41790390" w14:textId="77777777" w:rsidTr="00B65F98">
        <w:trPr>
          <w:cantSplit/>
        </w:trPr>
        <w:tc>
          <w:tcPr>
            <w:tcW w:w="4678" w:type="dxa"/>
          </w:tcPr>
          <w:p w14:paraId="167E8286" w14:textId="77777777" w:rsidR="00CA396F" w:rsidRPr="00257CD4" w:rsidRDefault="00CA396F" w:rsidP="00CF5AF4">
            <w:pPr>
              <w:pStyle w:val="Tekst1sort"/>
            </w:pPr>
            <w:r w:rsidRPr="00257CD4">
              <w:t xml:space="preserve">Denne skabelon henvender sig til jer, som er ledere og medarbejdere i dagtilbud. </w:t>
            </w:r>
          </w:p>
          <w:p w14:paraId="0E620A53"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6232DC1B"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history="1">
              <w:r w:rsidRPr="00125B15">
                <w:rPr>
                  <w:rStyle w:val="Hyperlink"/>
                  <w:i/>
                </w:rPr>
                <w:t>Den styrkede pædagogiske læreplan, Rammer og indhold</w:t>
              </w:r>
            </w:hyperlink>
            <w:r w:rsidRPr="00125B15">
              <w:rPr>
                <w:i/>
              </w:rPr>
              <w:t>, 2018.</w:t>
            </w:r>
            <w:r w:rsidRPr="00125B15">
              <w:t xml:space="preserve"> </w:t>
            </w:r>
          </w:p>
          <w:p w14:paraId="5432DC5D" w14:textId="77777777" w:rsidR="00CA396F" w:rsidRDefault="00CA396F" w:rsidP="00CF5AF4">
            <w:pPr>
              <w:pStyle w:val="Tekst1sort"/>
            </w:pPr>
            <w:r>
              <w:t xml:space="preserve">Vær opmærksom på: </w:t>
            </w:r>
          </w:p>
          <w:p w14:paraId="3E3CAC7C"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38B1DC93"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1A67D0D7"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1BC38EFD" w14:textId="77777777" w:rsidR="00CA396F" w:rsidRDefault="00CA396F" w:rsidP="00CF5AF4">
            <w:pPr>
              <w:pStyle w:val="Tekst1sort"/>
              <w:numPr>
                <w:ilvl w:val="0"/>
                <w:numId w:val="38"/>
              </w:numPr>
              <w:ind w:left="170" w:hanging="170"/>
            </w:pPr>
            <w:r>
              <w:t>Evalueringen skal offentliggøres.</w:t>
            </w:r>
          </w:p>
          <w:p w14:paraId="3851534E"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22F5B78C" w14:textId="77777777" w:rsidR="00125B15" w:rsidRDefault="00125B15" w:rsidP="00125B15">
            <w:pPr>
              <w:pStyle w:val="Tekst1sort"/>
            </w:pPr>
          </w:p>
        </w:tc>
        <w:tc>
          <w:tcPr>
            <w:tcW w:w="4677" w:type="dxa"/>
          </w:tcPr>
          <w:p w14:paraId="478F3207" w14:textId="77777777" w:rsidR="00125B15" w:rsidRDefault="0026430E" w:rsidP="00125B15">
            <w:pPr>
              <w:pStyle w:val="Tekst1sort"/>
            </w:pPr>
            <w:r>
              <w:rPr>
                <w:noProof/>
                <w:lang w:eastAsia="da-DK"/>
              </w:rPr>
              <w:drawing>
                <wp:inline distT="0" distB="0" distL="0" distR="0" wp14:anchorId="0113C077" wp14:editId="6DCB567E">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B7F0AE9" w14:textId="77777777" w:rsidR="0026430E" w:rsidRDefault="0026430E" w:rsidP="0086582D">
            <w:pPr>
              <w:pStyle w:val="Billedtekst"/>
              <w:ind w:right="1701"/>
            </w:pPr>
            <w:hyperlink r:id="rId14" w:history="1">
              <w:r w:rsidRPr="00C42C4F">
                <w:rPr>
                  <w:rStyle w:val="Hyperlink"/>
                  <w:rFonts w:cs="Arial"/>
                  <w:i/>
                </w:rPr>
                <w:t>Den styrkede pædagogiske læreplan</w:t>
              </w:r>
              <w:r>
                <w:rPr>
                  <w:rStyle w:val="Hyperlink"/>
                  <w:rFonts w:cs="Arial"/>
                  <w:i/>
                </w:rPr>
                <w:t>,</w:t>
              </w:r>
              <w:r w:rsidRPr="00C42C4F">
                <w:rPr>
                  <w:rStyle w:val="Hyperlink"/>
                  <w:rFonts w:cs="Arial"/>
                  <w:i/>
                </w:rPr>
                <w:t xml:space="preserve"> Rammer og indhold</w:t>
              </w:r>
            </w:hyperlink>
            <w:r>
              <w:t xml:space="preserve"> </w:t>
            </w:r>
          </w:p>
          <w:p w14:paraId="33D27AB7" w14:textId="77777777" w:rsidR="0026430E" w:rsidRDefault="0026430E" w:rsidP="00125B15">
            <w:pPr>
              <w:pStyle w:val="Tekst1sort"/>
            </w:pPr>
          </w:p>
          <w:p w14:paraId="2CBA91CD" w14:textId="77777777" w:rsidR="0026430E" w:rsidRPr="0026430E" w:rsidRDefault="0026430E" w:rsidP="0026430E">
            <w:pPr>
              <w:pStyle w:val="Tekst1sort"/>
              <w:rPr>
                <w:b/>
              </w:rPr>
            </w:pPr>
            <w:r w:rsidRPr="0026430E">
              <w:rPr>
                <w:b/>
              </w:rPr>
              <w:t>Brug af skabelonen</w:t>
            </w:r>
          </w:p>
          <w:p w14:paraId="0C783EB7"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7C0AB2C4"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5A8A769D" w14:textId="77777777" w:rsidR="00125B15" w:rsidRDefault="00125B15"/>
    <w:p w14:paraId="0CF553EF" w14:textId="77777777" w:rsidR="0036270F" w:rsidRDefault="0036270F" w:rsidP="0036270F"/>
    <w:p w14:paraId="3AA1A4B5"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66388606"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0B131B18" w14:textId="77777777" w:rsidTr="00730558">
        <w:trPr>
          <w:cantSplit/>
          <w:trHeight w:hRule="exact" w:val="3231"/>
        </w:trPr>
        <w:tc>
          <w:tcPr>
            <w:tcW w:w="7030" w:type="dxa"/>
            <w:tcBorders>
              <w:top w:val="nil"/>
              <w:bottom w:val="nil"/>
            </w:tcBorders>
          </w:tcPr>
          <w:p w14:paraId="217A7EF4"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73652A42"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2CC201A2" wp14:editId="098B8BE5">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703179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57731296" w14:textId="77777777" w:rsidTr="009A74B6">
        <w:tc>
          <w:tcPr>
            <w:tcW w:w="9638" w:type="dxa"/>
            <w:tcMar>
              <w:top w:w="454" w:type="dxa"/>
            </w:tcMar>
          </w:tcPr>
          <w:p w14:paraId="4CAD250B"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2972F688"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3A688996" w14:textId="77777777" w:rsidR="00D43DCC" w:rsidRPr="00257CD4" w:rsidRDefault="00D43DCC" w:rsidP="00D43DCC">
            <w:pPr>
              <w:pStyle w:val="Byline"/>
            </w:pPr>
            <w:r w:rsidRPr="00257CD4">
              <w:t>Den styrkede pædagogiske læreplan, Rammer og indhold, s. 50-51</w:t>
            </w:r>
          </w:p>
        </w:tc>
      </w:tr>
    </w:tbl>
    <w:p w14:paraId="749CEF30" w14:textId="77777777" w:rsidR="00B02D50" w:rsidRDefault="00B02D50" w:rsidP="00D43DCC">
      <w:pPr>
        <w:pStyle w:val="MiniPara"/>
      </w:pPr>
    </w:p>
    <w:p w14:paraId="4390F774" w14:textId="77777777" w:rsidR="00B02D50" w:rsidRDefault="00B02D50" w:rsidP="00B02D50">
      <w:pPr>
        <w:pStyle w:val="TykBl"/>
      </w:pPr>
    </w:p>
    <w:p w14:paraId="2B71F01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5D088AA" w14:textId="77777777" w:rsidTr="00692C09">
        <w:tc>
          <w:tcPr>
            <w:tcW w:w="9638" w:type="dxa"/>
          </w:tcPr>
          <w:p w14:paraId="4D1458C1" w14:textId="77777777" w:rsidR="005E2128" w:rsidRDefault="005E2128" w:rsidP="005E2128">
            <w:pPr>
              <w:pStyle w:val="Tekst5bl"/>
            </w:pPr>
            <w:r>
              <w:t>Hvilke dele af vores pædagogiske læringsmiljø har vi særligt haft fokus på over de sidste 2 år?</w:t>
            </w:r>
          </w:p>
          <w:p w14:paraId="209DB902" w14:textId="77777777"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2003B2FF" w14:textId="77777777" w:rsidR="00245D84" w:rsidRDefault="00F44086" w:rsidP="00245D84">
            <w:pPr>
              <w:pStyle w:val="Tekst3"/>
            </w:pPr>
            <w:r>
              <w:t>Vi har grundet vores tilsyn, egne refleksioner og evalueringer, haft fokus på at skabe en tryg</w:t>
            </w:r>
            <w:r w:rsidR="00245D84">
              <w:t xml:space="preserve"> og genkendelig</w:t>
            </w:r>
            <w:r>
              <w:t xml:space="preserve"> hverdag for børnegruppen. Mælkebøtten har nu en fast morgenvagt for at skabe genkendelighed i børnenes start på dagen. Der er allerede fra 7.30 (førhen 8.45) blevet delt op i mindre grupper</w:t>
            </w:r>
            <w:r w:rsidR="00245D84">
              <w:t>, for at skabe rolige miljøer, hvor børnene kan få en rolig og stabil start på dagen.</w:t>
            </w:r>
          </w:p>
          <w:p w14:paraId="5DCF53D9" w14:textId="57199DFC" w:rsidR="00D43DCC" w:rsidRPr="00D43DCC" w:rsidRDefault="002C4508" w:rsidP="00245D84">
            <w:pPr>
              <w:pStyle w:val="Tekst3"/>
            </w:pPr>
            <w:r>
              <w:t>Vi har</w:t>
            </w:r>
            <w:r w:rsidR="00245D84">
              <w:t xml:space="preserve"> arbejdet videre med</w:t>
            </w:r>
            <w:r>
              <w:t xml:space="preserve">, i vores hverdag, </w:t>
            </w:r>
            <w:r w:rsidR="00245D84">
              <w:t>at have</w:t>
            </w:r>
            <w:r>
              <w:t xml:space="preserve"> fokus på børneperspektivet og det at følge børnenes spor. Vi har været mere opmærksomme på at temaerne har fulgt hele dagen og ikke kun formiddagen som førhen. Vi har haft fokus på at få skabe deltagelsesmuligheder og glæde for alle børn i institutionen, herunder børn i udsatte positioner, i aktiviteter, fri leg og så vel som i faste rutiner. </w:t>
            </w:r>
            <w:r w:rsidR="00245D84">
              <w:t xml:space="preserve">Det har vi gjort ved at lave små aktivitetsgrupper, hvor der max er seks børn pr voksen i børnehaven og tre børn pr voksen i vuggestuen. Grupperne er lavet ud fra børnenes sprogtrapper, udvikling, samtidig med at der er tænkt ind i det relationsmæssige. Der er, om eftermiddagen i overgangen fra legeplads til frugt, lavet små frugtgrupper, hvor alle børnene har en frugtmakker, som de følges ind </w:t>
            </w:r>
            <w:r w:rsidR="00E012DB">
              <w:t xml:space="preserve">fra legepladsen med. Det er primært større børn der har nogle yngre børn i hånden. Dette har skabt mulighed for at de større børn føler et medansvar i at vi ser og hjælper hinanden. </w:t>
            </w:r>
            <w:r>
              <w:t>Det har været vigtigt for os at børnene har været medbestemmende i en grad der skaber interesse og udvikling hos det enkelte barn og i fællesskabet. Specielt i inde-miljøet har vi haft fokus på at lægge mærke til hinanden</w:t>
            </w:r>
            <w:r w:rsidR="00245D84">
              <w:t xml:space="preserve">, og udvikle det at kunne forstå sig selv og hinandens hensigter. </w:t>
            </w:r>
            <w:r>
              <w:t xml:space="preserve"> </w:t>
            </w:r>
          </w:p>
        </w:tc>
      </w:tr>
    </w:tbl>
    <w:p w14:paraId="5C17E3FB" w14:textId="77777777" w:rsidR="00D43DCC" w:rsidRDefault="00D43DCC" w:rsidP="00D43DCC">
      <w:pPr>
        <w:pStyle w:val="MiniPara"/>
      </w:pPr>
    </w:p>
    <w:p w14:paraId="1B9208B3" w14:textId="77777777" w:rsidR="00D43DCC" w:rsidRDefault="00D43DCC" w:rsidP="00D43DCC">
      <w:pPr>
        <w:pStyle w:val="TykBl"/>
      </w:pPr>
    </w:p>
    <w:p w14:paraId="4C647FD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8AC355" w14:textId="77777777" w:rsidTr="00692C09">
        <w:tc>
          <w:tcPr>
            <w:tcW w:w="9638" w:type="dxa"/>
          </w:tcPr>
          <w:p w14:paraId="46881EA9" w14:textId="77777777" w:rsidR="005E2128" w:rsidRDefault="005E2128" w:rsidP="005E2128">
            <w:pPr>
              <w:pStyle w:val="Tekst5bl"/>
            </w:pPr>
            <w:r>
              <w:t>Hvordan har vi organiseret vores evalueringskultur?</w:t>
            </w:r>
          </w:p>
          <w:p w14:paraId="6F0D19E6"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w:t>
            </w:r>
            <w:r>
              <w:lastRenderedPageBreak/>
              <w:t xml:space="preserve">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43B754BB" w14:textId="77777777" w:rsidR="002C4508" w:rsidRDefault="00E012DB" w:rsidP="00E012DB">
            <w:pPr>
              <w:pStyle w:val="Tekst3"/>
            </w:pPr>
            <w:r>
              <w:t>Der arbejdes stadig med, at der d</w:t>
            </w:r>
            <w:r w:rsidR="002C4508">
              <w:t>en sidste uge i måneden går personalet på de enkelte stuer fra til planlægning og evaluering. Her kan de enten vælge at benytte sig af skemaer lederen har lagt ud til selvevaluering, eller benytte sig af den faste form, som vi har stående i vores ny styrkede læreplan.</w:t>
            </w:r>
            <w:r>
              <w:t xml:space="preserve"> Lederen er med til de fleste planlægningsmøder, for at få stillet relevante reflekterende spørgsmål til praksis og læringsmiljøer. Derudover bruges børnenes sprogtrapper også til planlægningen, og her har medarbejder og leder en dialog om hvad børnegruppen vil kunne have gavn af i de planlagte pædagogiske aktiviteter.</w:t>
            </w:r>
            <w:r w:rsidR="002C4508">
              <w:t xml:space="preserve"> Vi har hver måned en times LP i fællesskab hvor vi tager et tema op, som vi arbejder med ud fra </w:t>
            </w:r>
            <w:proofErr w:type="gramStart"/>
            <w:r w:rsidR="002C4508">
              <w:t>LP skabelon</w:t>
            </w:r>
            <w:proofErr w:type="gramEnd"/>
            <w:r>
              <w:t>.</w:t>
            </w:r>
          </w:p>
          <w:p w14:paraId="64A78AF5" w14:textId="33CB5BCD" w:rsidR="00E012DB" w:rsidRPr="00D43DCC" w:rsidRDefault="00E012DB" w:rsidP="00E012DB">
            <w:pPr>
              <w:pStyle w:val="Tekst3"/>
            </w:pPr>
            <w:proofErr w:type="gramStart"/>
            <w:r>
              <w:t>Endvidere</w:t>
            </w:r>
            <w:proofErr w:type="gramEnd"/>
            <w:r>
              <w:t xml:space="preserve"> evalueres der ved hvert personalemøde på den nye struktur der er lavet i Mælkebøtten i forhold til mindre grupper (antal børn på stuen), fordeling af personale – børn i udsatte positioner i fællesskabet mv.</w:t>
            </w:r>
          </w:p>
        </w:tc>
      </w:tr>
    </w:tbl>
    <w:p w14:paraId="08743DB1" w14:textId="77777777" w:rsidR="00D43DCC" w:rsidRDefault="00D43DCC" w:rsidP="00D43DCC">
      <w:pPr>
        <w:pStyle w:val="MiniPara"/>
      </w:pPr>
    </w:p>
    <w:p w14:paraId="6E6F7069" w14:textId="77777777" w:rsidR="00D43DCC" w:rsidRDefault="00D43DCC" w:rsidP="00D43DCC">
      <w:pPr>
        <w:pStyle w:val="TykBl"/>
      </w:pPr>
    </w:p>
    <w:p w14:paraId="4438666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9FA1C36" w14:textId="77777777" w:rsidTr="00692C09">
        <w:tc>
          <w:tcPr>
            <w:tcW w:w="9638" w:type="dxa"/>
          </w:tcPr>
          <w:p w14:paraId="42BE4E39" w14:textId="77777777" w:rsidR="00BC32CB" w:rsidRDefault="00BC32CB" w:rsidP="00BC32CB">
            <w:pPr>
              <w:pStyle w:val="Tekst5bl"/>
            </w:pPr>
            <w:r>
              <w:t>Hvordan har vi arbejdet med vores lokale skriftlige læreplan?</w:t>
            </w:r>
          </w:p>
          <w:p w14:paraId="19CBA665"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34BB2152" w14:textId="4B75490D" w:rsidR="005E2128" w:rsidRPr="00D43DCC" w:rsidRDefault="00E012DB" w:rsidP="005E2128">
            <w:pPr>
              <w:pStyle w:val="Tekst3"/>
            </w:pPr>
            <w:r>
              <w:t>Den skriftlige læreplan benyttes ved planlægninger og evalueringer. Derudover er bestyrelsen blevet</w:t>
            </w:r>
            <w:r w:rsidR="00BE1CC7">
              <w:t xml:space="preserve"> inddraget og derved</w:t>
            </w:r>
            <w:r>
              <w:t xml:space="preserve"> mere bevidst om den skriftlige lokale læreplan. </w:t>
            </w:r>
            <w:r w:rsidR="00BE1CC7">
              <w:t>På denne måde</w:t>
            </w:r>
            <w:r>
              <w:t xml:space="preserve"> har der kunne skabes et trygt og godt samarbejde med alle aktører i organisationen. Der er afholdt medarbejder/bestyrelsesmøde, hvor konkrete mål er blevet sat i </w:t>
            </w:r>
            <w:r w:rsidR="00BE1CC7">
              <w:t>ind i et fælles</w:t>
            </w:r>
            <w:r>
              <w:t xml:space="preserve"> samarbejde. Der er i den forbindelse blevet benyttet </w:t>
            </w:r>
            <w:proofErr w:type="spellStart"/>
            <w:r>
              <w:t>SoS</w:t>
            </w:r>
            <w:proofErr w:type="spellEnd"/>
            <w:r>
              <w:t xml:space="preserve"> som redskab. Her har der</w:t>
            </w:r>
            <w:r w:rsidR="00BE1CC7">
              <w:t xml:space="preserve"> været fokus på</w:t>
            </w:r>
            <w:r w:rsidR="008553AE">
              <w:t xml:space="preserve"> vores værdier, vores måde at arbejde pædagogisk på, samt for at skabe sammenhæng i hele institutionen. </w:t>
            </w:r>
            <w:r w:rsidR="00BE1CC7">
              <w:t>Der afholdes løbende bestyrelse/medarbejder møde. Næste gang d. 14. januar 2026, for hele tiden at følge fælles op på, at vores visioner, værdier og arbejdet med den lokale skriftlige læreplan lever op til det Mælkebøtten vil.</w:t>
            </w:r>
          </w:p>
        </w:tc>
      </w:tr>
    </w:tbl>
    <w:p w14:paraId="5B18F9CA" w14:textId="77777777" w:rsidR="00D43DCC" w:rsidRDefault="00D43DCC" w:rsidP="00D43DCC">
      <w:pPr>
        <w:pStyle w:val="MiniPara"/>
      </w:pPr>
    </w:p>
    <w:p w14:paraId="6833A0BC" w14:textId="77777777" w:rsidR="00BC32CB" w:rsidRDefault="00BC32CB">
      <w:pPr>
        <w:spacing w:line="240" w:lineRule="auto"/>
      </w:pPr>
      <w:r>
        <w:br w:type="page"/>
      </w:r>
    </w:p>
    <w:p w14:paraId="1FAA2AC9"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419FBEDB" w14:textId="77777777" w:rsidTr="00730558">
        <w:trPr>
          <w:cantSplit/>
          <w:trHeight w:hRule="exact" w:val="3231"/>
        </w:trPr>
        <w:tc>
          <w:tcPr>
            <w:tcW w:w="7030" w:type="dxa"/>
            <w:tcBorders>
              <w:top w:val="nil"/>
              <w:bottom w:val="nil"/>
            </w:tcBorders>
          </w:tcPr>
          <w:p w14:paraId="5E38165E"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28BEFA94" w14:textId="77777777" w:rsidR="00BC32CB" w:rsidRDefault="00AC6BC9" w:rsidP="00730558">
            <w:pPr>
              <w:jc w:val="center"/>
              <w:rPr>
                <w:color w:val="0077B3" w:themeColor="accent1"/>
              </w:rPr>
            </w:pPr>
            <w:r>
              <w:rPr>
                <w:noProof/>
                <w:color w:val="0077B3" w:themeColor="accent1"/>
              </w:rPr>
              <w:drawing>
                <wp:inline distT="0" distB="0" distL="0" distR="0" wp14:anchorId="15B66088" wp14:editId="10A1FC87">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2869AF27"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472A673E" w14:textId="77777777" w:rsidTr="00692C09">
        <w:tc>
          <w:tcPr>
            <w:tcW w:w="9638" w:type="dxa"/>
            <w:tcMar>
              <w:top w:w="454" w:type="dxa"/>
            </w:tcMar>
          </w:tcPr>
          <w:p w14:paraId="79712B9A"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05A2BB3E" w14:textId="77777777" w:rsidR="00BC32CB" w:rsidRPr="00257CD4" w:rsidRDefault="00BC32CB" w:rsidP="003E2556">
            <w:pPr>
              <w:pStyle w:val="Tekst2"/>
              <w:suppressAutoHyphens/>
            </w:pPr>
            <w:r w:rsidRPr="00257CD4">
              <w:t>Evalueringen skal offentliggøres.</w:t>
            </w:r>
          </w:p>
          <w:p w14:paraId="4EF5FC95"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4DE7CFC6"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511AAB22" w14:textId="77777777" w:rsidR="00BC32CB" w:rsidRPr="00257CD4" w:rsidRDefault="00BC32CB" w:rsidP="00257CD4">
            <w:pPr>
              <w:pStyle w:val="Bullettekst2"/>
            </w:pPr>
            <w:r w:rsidRPr="00257CD4">
              <w:t>Børnegruppens trivsel og læring</w:t>
            </w:r>
          </w:p>
          <w:p w14:paraId="072406C8" w14:textId="77777777" w:rsidR="00BC32CB" w:rsidRPr="00257CD4" w:rsidRDefault="00BC32CB" w:rsidP="00257CD4">
            <w:pPr>
              <w:pStyle w:val="Bullettekst2"/>
            </w:pPr>
            <w:r w:rsidRPr="00257CD4">
              <w:t>Børn i udsatte positioners trivsel og læring</w:t>
            </w:r>
          </w:p>
          <w:p w14:paraId="0C24C874" w14:textId="77777777" w:rsidR="00BC32CB" w:rsidRPr="00257CD4" w:rsidRDefault="00BC32CB" w:rsidP="00257CD4">
            <w:pPr>
              <w:pStyle w:val="Bullettekst2"/>
            </w:pPr>
            <w:r w:rsidRPr="00257CD4">
              <w:t>Tosprogede børns trivsel og læring</w:t>
            </w:r>
          </w:p>
          <w:p w14:paraId="7A2ABA8B" w14:textId="77777777" w:rsidR="00BC32CB" w:rsidRPr="00257CD4" w:rsidRDefault="00BC32CB" w:rsidP="00257CD4">
            <w:pPr>
              <w:pStyle w:val="Bullettekst2"/>
            </w:pPr>
            <w:r w:rsidRPr="00257CD4">
              <w:t>Det enkelte barns trivsel, læring, udvikling og dannelse.</w:t>
            </w:r>
          </w:p>
          <w:p w14:paraId="54434D5F"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4FC1E7D" w14:textId="77777777" w:rsidR="00BC32CB" w:rsidRDefault="00BC32CB" w:rsidP="00692C09">
            <w:pPr>
              <w:pStyle w:val="Byline"/>
            </w:pPr>
            <w:r>
              <w:t>Den styrkede pædagogiske læreplan, Rammer og indhold</w:t>
            </w:r>
            <w:r w:rsidR="00EE7134">
              <w:t>,</w:t>
            </w:r>
            <w:r>
              <w:t xml:space="preserve"> s. 51</w:t>
            </w:r>
          </w:p>
        </w:tc>
      </w:tr>
    </w:tbl>
    <w:p w14:paraId="40C79A74" w14:textId="77777777" w:rsidR="00BC32CB" w:rsidRDefault="00BC32CB" w:rsidP="00BC32CB">
      <w:pPr>
        <w:pStyle w:val="MiniPara"/>
      </w:pPr>
    </w:p>
    <w:p w14:paraId="447D2151" w14:textId="77777777" w:rsidR="00257CD4" w:rsidRDefault="00257CD4">
      <w:pPr>
        <w:spacing w:line="240" w:lineRule="auto"/>
      </w:pPr>
      <w:r>
        <w:br w:type="page"/>
      </w:r>
    </w:p>
    <w:p w14:paraId="0F73FDB7" w14:textId="77777777" w:rsidR="00D43DCC" w:rsidRDefault="00D43DCC" w:rsidP="00D43DCC">
      <w:pPr>
        <w:pStyle w:val="TykBl"/>
      </w:pPr>
    </w:p>
    <w:p w14:paraId="6FD90E6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E1EFA16" w14:textId="77777777" w:rsidTr="00692C09">
        <w:tc>
          <w:tcPr>
            <w:tcW w:w="9638" w:type="dxa"/>
          </w:tcPr>
          <w:p w14:paraId="750B473B"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4CB8A854" w14:textId="77777777" w:rsidR="00257CD4" w:rsidRDefault="00257CD4" w:rsidP="00257CD4">
            <w:pPr>
              <w:pStyle w:val="Tekst5bl"/>
            </w:pPr>
            <w:r>
              <w:t xml:space="preserve">Hvad var formålet med den evaluering, vi gennemførte? </w:t>
            </w:r>
          </w:p>
          <w:p w14:paraId="631E8F22"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2665E56B" w14:textId="6BC7AE01" w:rsidR="0044505A" w:rsidRPr="00D43DCC" w:rsidRDefault="00BE1CC7" w:rsidP="00257CD4">
            <w:pPr>
              <w:pStyle w:val="Tekst3"/>
            </w:pPr>
            <w:r>
              <w:t xml:space="preserve">Vi har sat fokus på den manglende struktur der var i huset. Det udfordrede os, at rutiner, struktur, børnesyn, og det pædagogiske arbejde og loyaliteten til hinanden mv var så forskelligt blandt personalet, at der ikke var en rød tråd i hverdagen, hvor børnene kunne føle sig trygge og derved at der kunne skabes trivsel blandt børn og personale. Der er end videre kigget ind i den ”hårde” kultur der var blandt børnene mht. hårdt sprogbrug, udadreagerende adfærd mv. For at kunne løse dette, er der kigget ind i relationer blandt voksne og børn. </w:t>
            </w:r>
          </w:p>
        </w:tc>
      </w:tr>
    </w:tbl>
    <w:p w14:paraId="756CEB04" w14:textId="77777777" w:rsidR="00D43DCC" w:rsidRDefault="00D43DCC" w:rsidP="00D43DCC">
      <w:pPr>
        <w:pStyle w:val="MiniPara"/>
      </w:pPr>
    </w:p>
    <w:p w14:paraId="6E80EE2A" w14:textId="77777777" w:rsidR="00D43DCC" w:rsidRDefault="00D43DCC" w:rsidP="00D43DCC">
      <w:pPr>
        <w:pStyle w:val="MiniPara"/>
      </w:pPr>
    </w:p>
    <w:p w14:paraId="633DA8E2" w14:textId="77777777" w:rsidR="00D43DCC" w:rsidRDefault="00D43DCC" w:rsidP="00D43DCC">
      <w:pPr>
        <w:pStyle w:val="TykBl"/>
      </w:pPr>
    </w:p>
    <w:p w14:paraId="4F84C80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F69D54D" w14:textId="77777777" w:rsidTr="00692C09">
        <w:tc>
          <w:tcPr>
            <w:tcW w:w="9638" w:type="dxa"/>
          </w:tcPr>
          <w:p w14:paraId="33FAC442" w14:textId="77777777" w:rsidR="00C23EF6" w:rsidRDefault="00C23EF6" w:rsidP="00C23EF6">
            <w:pPr>
              <w:pStyle w:val="Tekst5bl"/>
              <w:suppressAutoHyphens/>
            </w:pPr>
            <w:r>
              <w:t>Hvilken pædagogisk dokumentation har vi indsamlet i arbejdet med den gennemførte evaluering?</w:t>
            </w:r>
          </w:p>
          <w:p w14:paraId="3647DA4A"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7D8E1934" w14:textId="720581B9" w:rsidR="0044505A" w:rsidRPr="00D43DCC" w:rsidRDefault="00BE1CC7" w:rsidP="005E2128">
            <w:pPr>
              <w:pStyle w:val="Tekst3"/>
            </w:pPr>
            <w:r>
              <w:t xml:space="preserve">Vi har haft opfølgende tilsyn, hvor der har været eksempler på praksis. Der er lavet </w:t>
            </w:r>
            <w:proofErr w:type="spellStart"/>
            <w:r>
              <w:t>relationsskemaer</w:t>
            </w:r>
            <w:proofErr w:type="spellEnd"/>
            <w:r>
              <w:t xml:space="preserve">, her både til personalemøde hvor de ansatte har svaret, og derudover et skema, hvor børnene fra 4-6 år har svaret. Dette for at skabe mere fokus på hvor der skal arbejdes intenst med relationer. Vi har procespædagog der er øjne på stuen i forhold til den pædagogiske praksis, og jævnlige møder med leder, omkring de tiltag der kan laves, eller tiltag og struktur der ikke leves op til. </w:t>
            </w:r>
            <w:r w:rsidR="004C1E1C">
              <w:t xml:space="preserve">Der har som tidligere nævnt været et </w:t>
            </w:r>
            <w:proofErr w:type="gramStart"/>
            <w:r w:rsidR="004C1E1C">
              <w:t>medarbejder/bestyrelsesmøde</w:t>
            </w:r>
            <w:proofErr w:type="gramEnd"/>
            <w:r w:rsidR="004C1E1C">
              <w:t xml:space="preserve"> og allerede planlagt et nyt. Vi har </w:t>
            </w:r>
            <w:proofErr w:type="gramStart"/>
            <w:r w:rsidR="004C1E1C">
              <w:t>endvidere</w:t>
            </w:r>
            <w:proofErr w:type="gramEnd"/>
            <w:r w:rsidR="004C1E1C">
              <w:t xml:space="preserve"> haft en professor ud til et oplæg om vigtigheden i spejling, tydelig voksen, relationer, følelsesregulering mv. Vi får her til slut november endnu en forsker ud til et oplæg for personale som vi har fået tildelt af BUPL. </w:t>
            </w:r>
          </w:p>
        </w:tc>
      </w:tr>
    </w:tbl>
    <w:p w14:paraId="2A28DD17" w14:textId="77777777" w:rsidR="00D43DCC" w:rsidRDefault="00D43DCC" w:rsidP="00D43DCC">
      <w:pPr>
        <w:pStyle w:val="MiniPara"/>
      </w:pPr>
    </w:p>
    <w:p w14:paraId="7CB68754" w14:textId="77777777" w:rsidR="00D43DCC" w:rsidRDefault="00D43DCC" w:rsidP="00D43DCC">
      <w:pPr>
        <w:pStyle w:val="MiniPara"/>
      </w:pPr>
    </w:p>
    <w:p w14:paraId="0172A8C4" w14:textId="77777777" w:rsidR="00D43DCC" w:rsidRDefault="00D43DCC" w:rsidP="00D43DCC">
      <w:pPr>
        <w:pStyle w:val="TykBl"/>
      </w:pPr>
    </w:p>
    <w:p w14:paraId="26C1157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1B6233A" w14:textId="77777777" w:rsidTr="00692C09">
        <w:tc>
          <w:tcPr>
            <w:tcW w:w="9638" w:type="dxa"/>
          </w:tcPr>
          <w:p w14:paraId="58601FF0" w14:textId="77777777" w:rsidR="00C23EF6" w:rsidRDefault="00C23EF6" w:rsidP="00C23EF6">
            <w:pPr>
              <w:pStyle w:val="Tekst5bl"/>
            </w:pPr>
            <w:r>
              <w:t>Hvad lærte vi om sammenhængen mellem vores pædagogiske læringsmiljø og børnenes trivsel, læring, udvikling og dannelse?</w:t>
            </w:r>
          </w:p>
          <w:p w14:paraId="7AB60CA5"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350FFEFE" w14:textId="339A6BC5" w:rsidR="0044505A" w:rsidRPr="00D43DCC" w:rsidRDefault="0059345F" w:rsidP="005E2128">
            <w:pPr>
              <w:pStyle w:val="Tekst3"/>
            </w:pPr>
            <w:r>
              <w:t xml:space="preserve">Vi har ved både at benytte os af en procespædagog, grundet vores evaluering, og de problematikker der synes at opstå i arbejdet med den pædagogiske læreplan i børnegrupperne, fået ændret vores læringsmiljø. </w:t>
            </w:r>
            <w:r w:rsidR="004C1E1C">
              <w:t xml:space="preserve">Der er nu en meget stram struktur som personalet skal følge, for at skabe tydelighed for alle. Der er kigget ind i de børnegrupper der var og justeret på disse i forhold til børnenes individuelle sprogtrapper. </w:t>
            </w:r>
            <w:r>
              <w:lastRenderedPageBreak/>
              <w:t xml:space="preserve">Alle grupper arbejder i mindre læringsgrupper i formiddagstimerne, dette betyder rigtig meget for børnenes læring, udvikling og trivsel. </w:t>
            </w:r>
            <w:r w:rsidR="004C1E1C">
              <w:t xml:space="preserve">Der er mellem leder og bestyrelse blevet valgt at efteruddannelse og kurser ikke længere er et valg, men et krav hvis det er noget der kan styrke børnegruppens trivsel og udvikling. </w:t>
            </w:r>
            <w:r>
              <w:t>Vores tiltag omkring dette fylder stadig meget i vores evaluering, og det er en proces der bliver evalueret løbende, både fælles i hele huset og i/på stuerne. Desuden har vi i læringsmiljøet gennemgået en større æstetisk forandring i huset</w:t>
            </w:r>
            <w:r w:rsidR="004C1E1C">
              <w:t xml:space="preserve">. Vi har, med hjælp fra konsultativt team, kigget ind i indretningen på stuerne, og derved skabt mere rum for mulighed for dialog i små grupper og roligt </w:t>
            </w:r>
            <w:proofErr w:type="spellStart"/>
            <w:r w:rsidR="004C1E1C">
              <w:t>indemiljø</w:t>
            </w:r>
            <w:proofErr w:type="spellEnd"/>
            <w:r w:rsidR="004C1E1C">
              <w:t>.</w:t>
            </w:r>
          </w:p>
        </w:tc>
      </w:tr>
    </w:tbl>
    <w:p w14:paraId="03723074" w14:textId="77777777" w:rsidR="00D43DCC" w:rsidRDefault="00D43DCC" w:rsidP="00D43DCC">
      <w:pPr>
        <w:pStyle w:val="MiniPara"/>
      </w:pPr>
    </w:p>
    <w:p w14:paraId="4EB99773" w14:textId="77777777" w:rsidR="00D43DCC" w:rsidRDefault="00D43DCC" w:rsidP="00D43DCC">
      <w:pPr>
        <w:pStyle w:val="MiniPara"/>
      </w:pPr>
    </w:p>
    <w:p w14:paraId="40F3F14A" w14:textId="77777777" w:rsidR="00D43DCC" w:rsidRDefault="00D43DCC" w:rsidP="00D43DCC">
      <w:pPr>
        <w:pStyle w:val="TykBl"/>
      </w:pPr>
    </w:p>
    <w:p w14:paraId="697C8DE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8E2196F" w14:textId="77777777" w:rsidTr="00692C09">
        <w:tc>
          <w:tcPr>
            <w:tcW w:w="9638" w:type="dxa"/>
          </w:tcPr>
          <w:p w14:paraId="6A5CD7F1" w14:textId="77777777" w:rsidR="00C23EF6" w:rsidRDefault="00C23EF6" w:rsidP="00C23EF6">
            <w:pPr>
              <w:pStyle w:val="Tekst5bl"/>
            </w:pPr>
            <w:r>
              <w:t>Hvilke ændringer og/eller justeringer af praksis gav evalueringen anledning til?</w:t>
            </w:r>
          </w:p>
          <w:p w14:paraId="06D53084" w14:textId="6550FC24"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r w:rsidR="00824067">
              <w:t xml:space="preserve"> </w:t>
            </w:r>
          </w:p>
          <w:p w14:paraId="171F9308" w14:textId="5A747B6C" w:rsidR="00463824" w:rsidRDefault="00777EF7" w:rsidP="00C23EF6">
            <w:pPr>
              <w:pStyle w:val="Tekst3"/>
            </w:pPr>
            <w:r>
              <w:t>Vi arbejder ud fra en stram struktur i forhold til husets rutiner for at skabe genkendelighed og tryghed i hverdagen.</w:t>
            </w:r>
          </w:p>
          <w:p w14:paraId="27B3CB33" w14:textId="237B00C7" w:rsidR="00463824" w:rsidRDefault="00463824" w:rsidP="00C23EF6">
            <w:pPr>
              <w:pStyle w:val="Tekst3"/>
            </w:pPr>
            <w:r>
              <w:t>Vi arbejder stadig i små aktivitetsgrupper om formiddagen ligesom førhen. Der er dog justeret i sammensætningen af børn i forhold til relationer, udvikling og sprogtrapper.</w:t>
            </w:r>
          </w:p>
          <w:p w14:paraId="7BADB4C4" w14:textId="7C754A56" w:rsidR="0059345F" w:rsidRDefault="0059345F" w:rsidP="005E2128">
            <w:pPr>
              <w:pStyle w:val="Tekst3"/>
            </w:pPr>
            <w:r>
              <w:t xml:space="preserve">Det fysiske læringsmiljø er ændret, for at skabe </w:t>
            </w:r>
            <w:r w:rsidR="00D65B6A">
              <w:t>et bedre pædagogisk læringsmiljø med mulighed for</w:t>
            </w:r>
            <w:r w:rsidR="00463824">
              <w:t xml:space="preserve"> tydelige legezoner, dialog i mindre grupper og derved</w:t>
            </w:r>
            <w:r w:rsidR="00D65B6A">
              <w:t xml:space="preserve"> udvikling. </w:t>
            </w:r>
          </w:p>
          <w:p w14:paraId="73F32461" w14:textId="77777777" w:rsidR="00D65B6A" w:rsidRDefault="00D65B6A" w:rsidP="005E2128">
            <w:pPr>
              <w:pStyle w:val="Tekst3"/>
            </w:pPr>
            <w:r>
              <w:t>Vi har justeret vores skriftlige læreplan ud fra vores evalueringer i fællesskab og på stuerne, som leder hver gang læser op på, og kan stille reflekterende spørgsmål til.</w:t>
            </w:r>
          </w:p>
          <w:p w14:paraId="4D3DFC9E" w14:textId="6FF8D3EA" w:rsidR="00D65B6A" w:rsidRDefault="00D65B6A" w:rsidP="005E2128">
            <w:pPr>
              <w:pStyle w:val="Tekst3"/>
            </w:pPr>
            <w:r>
              <w:t>Vi har benyttet os af ekstern rådgivning (procespædagog) for at få nye øjne på vores pædagogiske læringsmiljø.</w:t>
            </w:r>
            <w:r w:rsidR="00777EF7">
              <w:t xml:space="preserve"> Samt haft oplæg af professor omkring børns spejling, følelsesregulering mv. Vi har haft medarbejder og bestyrelsesmøde, så vi har fælles fokus på institutionens værdier og børnesyn. Medarbejderne taler med konsultativt team i samråd med leder om hvilke ting der er behov for andre perspektiver på. </w:t>
            </w:r>
          </w:p>
          <w:p w14:paraId="3BB2E403" w14:textId="780A35CE" w:rsidR="00D65B6A" w:rsidRPr="00D43DCC" w:rsidRDefault="00D65B6A" w:rsidP="005E2128">
            <w:pPr>
              <w:pStyle w:val="Tekst3"/>
            </w:pPr>
            <w:r>
              <w:t xml:space="preserve">Vores læringsmiljø er hele tiden en løbende proces, der ud fra de forskelle på børnegrupperne der kan opstå, skal evalueres og justeres på. </w:t>
            </w:r>
          </w:p>
        </w:tc>
      </w:tr>
    </w:tbl>
    <w:p w14:paraId="74F6A910" w14:textId="77777777" w:rsidR="00D43DCC" w:rsidRDefault="00D43DCC" w:rsidP="00D43DCC">
      <w:pPr>
        <w:pStyle w:val="MiniPara"/>
      </w:pPr>
    </w:p>
    <w:p w14:paraId="35C0C0AD" w14:textId="77777777" w:rsidR="00C23EF6" w:rsidRDefault="00C23EF6" w:rsidP="003E2556">
      <w:pPr>
        <w:pStyle w:val="MiniPara"/>
      </w:pPr>
      <w:r>
        <w:br w:type="page"/>
      </w:r>
    </w:p>
    <w:p w14:paraId="3EAC7C0C"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780E052" w14:textId="77777777" w:rsidTr="00730558">
        <w:trPr>
          <w:cantSplit/>
          <w:trHeight w:hRule="exact" w:val="3231"/>
        </w:trPr>
        <w:tc>
          <w:tcPr>
            <w:tcW w:w="7030" w:type="dxa"/>
            <w:tcBorders>
              <w:top w:val="nil"/>
              <w:bottom w:val="nil"/>
            </w:tcBorders>
          </w:tcPr>
          <w:p w14:paraId="7A1FB1F8"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CFB8097"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31618695" wp14:editId="2503456F">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62A7DDC"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523EC4CD" w14:textId="77777777" w:rsidTr="00C415CE">
        <w:tc>
          <w:tcPr>
            <w:tcW w:w="9638" w:type="dxa"/>
            <w:tcMar>
              <w:top w:w="454" w:type="dxa"/>
            </w:tcMar>
          </w:tcPr>
          <w:p w14:paraId="172B331F"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6F54E9B3"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27967622"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4D10CD21" w14:textId="77777777" w:rsidR="00F55BC3" w:rsidRDefault="00F55BC3" w:rsidP="00F55BC3">
      <w:pPr>
        <w:pStyle w:val="MiniPara"/>
      </w:pPr>
    </w:p>
    <w:p w14:paraId="189A50F8" w14:textId="77777777" w:rsidR="00F55BC3" w:rsidRDefault="00F55BC3" w:rsidP="00F55BC3">
      <w:pPr>
        <w:pStyle w:val="TykBl"/>
      </w:pPr>
    </w:p>
    <w:p w14:paraId="7320F5BC" w14:textId="77777777" w:rsidR="00F55BC3" w:rsidRPr="00D43DCC" w:rsidRDefault="00F55BC3" w:rsidP="00F55BC3">
      <w:pPr>
        <w:pStyle w:val="MiniPara"/>
      </w:pPr>
    </w:p>
    <w:p w14:paraId="52801D9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361EA2D" w14:textId="77777777" w:rsidTr="00692C09">
        <w:tc>
          <w:tcPr>
            <w:tcW w:w="9638" w:type="dxa"/>
          </w:tcPr>
          <w:p w14:paraId="17FCF4AB" w14:textId="77777777" w:rsidR="00274099" w:rsidRDefault="00274099" w:rsidP="00274099">
            <w:pPr>
              <w:pStyle w:val="Tekst5bl"/>
              <w:suppressAutoHyphens/>
            </w:pPr>
            <w:r>
              <w:t>Hvordan har vi inddraget forældrebestyrelsen i evalueringen af den pædagogiske læreplan?</w:t>
            </w:r>
          </w:p>
          <w:p w14:paraId="5E42F56C"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49CE1E01" w14:textId="3CF5AB72" w:rsidR="0044505A" w:rsidRPr="00D43DCC" w:rsidRDefault="00D65B6A" w:rsidP="005E2128">
            <w:pPr>
              <w:pStyle w:val="Tekst3"/>
            </w:pPr>
            <w:r>
              <w:t>Forældrebestyrelsen er en tæt del af vores pædagogiske arbejde. Der er til hver</w:t>
            </w:r>
            <w:r w:rsidR="00777EF7">
              <w:t xml:space="preserve">t </w:t>
            </w:r>
            <w:r>
              <w:t xml:space="preserve">bestyrelsesmøde en medarbejderrepræsentant med der fortæller om det daglige arbejde og vores evaluering af de valgte temaer, her kan forældrebestyrelsen komme med input og spørgsmål. </w:t>
            </w:r>
            <w:r w:rsidR="00777EF7">
              <w:t xml:space="preserve">Vi har holdt fællesmøde med bestyrelsen, dette er vedtaget skal fortsætte, og næste møde er planlagt til d. 14. januar 2026. Bestyrelsen har i samråd med leder lavet en idékasse der hænger til forældrene i vindfanget, hvor forældrene til børn i institutionen også kan komme med ideer til pædagogiske. Bestyrelsen er hele tiden blevet inddraget i beslutninger </w:t>
            </w:r>
            <w:proofErr w:type="gramStart"/>
            <w:r w:rsidR="00777EF7">
              <w:t>omkring</w:t>
            </w:r>
            <w:proofErr w:type="gramEnd"/>
            <w:r w:rsidR="00777EF7">
              <w:t xml:space="preserve"> strukturen og de tilsyn der har været. </w:t>
            </w:r>
          </w:p>
        </w:tc>
      </w:tr>
    </w:tbl>
    <w:p w14:paraId="5E6183B5" w14:textId="77777777" w:rsidR="00D43DCC" w:rsidRDefault="00D43DCC" w:rsidP="00D43DCC">
      <w:pPr>
        <w:pStyle w:val="MiniPara"/>
      </w:pPr>
    </w:p>
    <w:p w14:paraId="5E069BE8" w14:textId="77777777" w:rsidR="00274099" w:rsidRDefault="00274099">
      <w:pPr>
        <w:spacing w:line="240" w:lineRule="auto"/>
      </w:pPr>
      <w:r>
        <w:br w:type="page"/>
      </w:r>
    </w:p>
    <w:p w14:paraId="3E97F55D"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0FBC8B83" w14:textId="77777777" w:rsidTr="00730558">
        <w:trPr>
          <w:cantSplit/>
          <w:trHeight w:hRule="exact" w:val="3231"/>
        </w:trPr>
        <w:tc>
          <w:tcPr>
            <w:tcW w:w="7030" w:type="dxa"/>
            <w:tcBorders>
              <w:top w:val="nil"/>
              <w:bottom w:val="nil"/>
            </w:tcBorders>
          </w:tcPr>
          <w:p w14:paraId="66ACC1B5"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0C901D31"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6F5588B2" wp14:editId="3F61C65A">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F40E898"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25CF7F7E" w14:textId="77777777" w:rsidTr="00C415CE">
        <w:tc>
          <w:tcPr>
            <w:tcW w:w="9638" w:type="dxa"/>
            <w:tcMar>
              <w:top w:w="454" w:type="dxa"/>
            </w:tcMar>
          </w:tcPr>
          <w:p w14:paraId="0827FE6B"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0157F144"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45ACAAF" w14:textId="77777777" w:rsidR="00274099" w:rsidRDefault="00274099" w:rsidP="00274099">
      <w:pPr>
        <w:pStyle w:val="MiniPara"/>
      </w:pPr>
    </w:p>
    <w:p w14:paraId="4A1E6C9C" w14:textId="77777777" w:rsidR="00274099" w:rsidRDefault="00274099" w:rsidP="00274099">
      <w:pPr>
        <w:pStyle w:val="TykBl"/>
      </w:pPr>
    </w:p>
    <w:p w14:paraId="0C397461"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88AF2BC" w14:textId="77777777" w:rsidTr="00692C09">
        <w:tc>
          <w:tcPr>
            <w:tcW w:w="9638" w:type="dxa"/>
          </w:tcPr>
          <w:p w14:paraId="133264FD" w14:textId="77777777" w:rsidR="00274099" w:rsidRDefault="00274099" w:rsidP="00274099">
            <w:pPr>
              <w:pStyle w:val="Tekst5bl"/>
            </w:pPr>
            <w:r>
              <w:t xml:space="preserve">Hvilke områder af vores pædagogiske læringsmiljø vil vi fremadrettet sætte mere fokus på? </w:t>
            </w:r>
          </w:p>
          <w:p w14:paraId="0F58F6C9"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63002B53" w14:textId="497927CB" w:rsidR="00274099" w:rsidRPr="00D43DCC" w:rsidRDefault="00D65B6A" w:rsidP="00274099">
            <w:pPr>
              <w:pStyle w:val="Tekst3"/>
            </w:pPr>
            <w:r>
              <w:t>Vi vil stadig have fokus på børn i udsatte positioner, da dette er vigtigt fokuspunkt for at skabe lige deltagelsesmuligheder og mulighed for udvikling og trivsel hos alle. Vi vil desuden have mere fokus på vores hverdagsrutiner</w:t>
            </w:r>
            <w:r w:rsidR="00C235F5">
              <w:t xml:space="preserve">. Dette er der lavet en fælles stram struktur for, der indgår i medarbejdernes </w:t>
            </w:r>
            <w:proofErr w:type="gramStart"/>
            <w:r w:rsidR="00C235F5">
              <w:t>arbejdsbeskrivelse.</w:t>
            </w:r>
            <w:r>
              <w:t>.</w:t>
            </w:r>
            <w:proofErr w:type="gramEnd"/>
            <w:r>
              <w:t xml:space="preserve"> Vi arbejder meget med middagsrutiner og garderobesituationer, som stadig er en vigtig og udfordrende proces for både børn og voksne. Vi </w:t>
            </w:r>
            <w:r w:rsidR="00FD542F">
              <w:t xml:space="preserve">arbejder meget og vil arbejde endnu mere med trin for trin, lære børnene at se på hinanden og det følelsesmæssige i at være en del af et børnefællesskab. Så alle føler de er en del af noget. </w:t>
            </w:r>
          </w:p>
        </w:tc>
      </w:tr>
    </w:tbl>
    <w:p w14:paraId="258ED923" w14:textId="77777777" w:rsidR="00D43DCC" w:rsidRDefault="00D43DCC" w:rsidP="00D43DCC">
      <w:pPr>
        <w:pStyle w:val="MiniPara"/>
      </w:pPr>
    </w:p>
    <w:p w14:paraId="742CC816" w14:textId="77777777" w:rsidR="00D43DCC" w:rsidRDefault="00D43DCC" w:rsidP="00D43DCC">
      <w:pPr>
        <w:pStyle w:val="MiniPara"/>
      </w:pPr>
    </w:p>
    <w:p w14:paraId="7504F2EB" w14:textId="77777777" w:rsidR="00D43DCC" w:rsidRDefault="00D43DCC" w:rsidP="00D43DCC">
      <w:pPr>
        <w:pStyle w:val="TykBl"/>
      </w:pPr>
    </w:p>
    <w:p w14:paraId="59E8162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4064CD3" w14:textId="77777777" w:rsidTr="00692C09">
        <w:tc>
          <w:tcPr>
            <w:tcW w:w="9638" w:type="dxa"/>
          </w:tcPr>
          <w:p w14:paraId="37A7E9CF" w14:textId="77777777" w:rsidR="00274099" w:rsidRDefault="00274099" w:rsidP="00274099">
            <w:pPr>
              <w:pStyle w:val="Tekst5bl"/>
            </w:pPr>
            <w:r>
              <w:t>Hvordan vil vi justere organiseringen af vores evalueringskultur?</w:t>
            </w:r>
          </w:p>
          <w:p w14:paraId="3FC170C8"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5C919856" w14:textId="10D335DE" w:rsidR="00C235F5" w:rsidRDefault="00C235F5" w:rsidP="00EE7134">
            <w:pPr>
              <w:pStyle w:val="Tekst3"/>
              <w:suppressAutoHyphens/>
            </w:pPr>
            <w:r>
              <w:t xml:space="preserve">Ved at ændre strukturen og have den nedskrevet, har det givet lederen og medarbejderne større mulighed for at kunne evaluere på den daglige pædagogiske praksis. Ved at have små børnegrupper er det lettere for den tilknyttede medarbejder at udvikle hvert enkelt barn i forhold til barnets sprogtrappe og evaluere hvor det pædagogiske praksis fungerer og hvor det skal justeres. Derfor fortsættes der med denne evalueringskultur, som er i gang med at blive implementeret. </w:t>
            </w:r>
          </w:p>
          <w:p w14:paraId="7B10868A" w14:textId="73B5602E" w:rsidR="00274099" w:rsidRPr="00D43DCC" w:rsidRDefault="00274099" w:rsidP="005E2128">
            <w:pPr>
              <w:pStyle w:val="Tekst3"/>
            </w:pPr>
          </w:p>
        </w:tc>
      </w:tr>
    </w:tbl>
    <w:p w14:paraId="40BE1BAF" w14:textId="77777777" w:rsidR="00D43DCC" w:rsidRDefault="00D43DCC" w:rsidP="00D43DCC">
      <w:pPr>
        <w:pStyle w:val="MiniPara"/>
      </w:pPr>
    </w:p>
    <w:p w14:paraId="5838EB07" w14:textId="77777777" w:rsidR="00D43DCC" w:rsidRDefault="00D43DCC" w:rsidP="00D43DCC">
      <w:pPr>
        <w:pStyle w:val="MiniPara"/>
      </w:pPr>
    </w:p>
    <w:p w14:paraId="1A9D5F4F" w14:textId="77777777" w:rsidR="00D43DCC" w:rsidRDefault="00D43DCC" w:rsidP="00D43DCC">
      <w:pPr>
        <w:pStyle w:val="TykBl"/>
      </w:pPr>
    </w:p>
    <w:p w14:paraId="225E258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4477761" w14:textId="77777777" w:rsidTr="00692C09">
        <w:tc>
          <w:tcPr>
            <w:tcW w:w="9638" w:type="dxa"/>
          </w:tcPr>
          <w:p w14:paraId="10D27EFE" w14:textId="77777777" w:rsidR="00D43DCC" w:rsidRDefault="000A03D7" w:rsidP="000A03D7">
            <w:pPr>
              <w:pStyle w:val="Tekst5bl"/>
            </w:pPr>
            <w:r w:rsidRPr="000A03D7">
              <w:t>Hvordan har eller vil vi på baggrund af denne evaluering ændre og/eller justere vores skriftlige pædagogiske læreplan?</w:t>
            </w:r>
          </w:p>
          <w:p w14:paraId="765E8CAB" w14:textId="00525CD5" w:rsidR="00274099" w:rsidRPr="00D43DCC" w:rsidRDefault="00FD542F" w:rsidP="005E2128">
            <w:pPr>
              <w:pStyle w:val="Tekst3"/>
            </w:pPr>
            <w:r>
              <w:t xml:space="preserve">Ud fra ansattes månedlige evalueringer, fælles evalueringer, LP og almen hverdagsevaluering, er vores skriftlige pædagogiske læreplan justeret og lagt på vores hjemmeside. </w:t>
            </w:r>
          </w:p>
        </w:tc>
      </w:tr>
    </w:tbl>
    <w:p w14:paraId="64BB966F" w14:textId="77777777" w:rsidR="00D43DCC" w:rsidRDefault="00D43DCC" w:rsidP="00D43DCC">
      <w:pPr>
        <w:pStyle w:val="MiniPara"/>
      </w:pPr>
    </w:p>
    <w:p w14:paraId="0B870422" w14:textId="77777777" w:rsidR="00D43DCC" w:rsidRDefault="00D43DCC" w:rsidP="00D43DCC">
      <w:pPr>
        <w:pStyle w:val="MiniPara"/>
      </w:pPr>
    </w:p>
    <w:p w14:paraId="55B63DBA"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62849963" w14:textId="77777777" w:rsidTr="00ED2F8D">
        <w:trPr>
          <w:cantSplit/>
          <w:trHeight w:hRule="exact" w:val="2325"/>
        </w:trPr>
        <w:tc>
          <w:tcPr>
            <w:tcW w:w="9638" w:type="dxa"/>
          </w:tcPr>
          <w:p w14:paraId="4B6AFD4F"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78B52871" w14:textId="77777777" w:rsidTr="00ED2F8D">
        <w:trPr>
          <w:cantSplit/>
          <w:trHeight w:hRule="exact" w:val="2155"/>
        </w:trPr>
        <w:tc>
          <w:tcPr>
            <w:tcW w:w="9638" w:type="dxa"/>
            <w:tcMar>
              <w:top w:w="567" w:type="dxa"/>
            </w:tcMar>
          </w:tcPr>
          <w:p w14:paraId="13FD5511"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9" w:history="1">
              <w:r w:rsidRPr="002D18DF">
                <w:rPr>
                  <w:rStyle w:val="Hyperlink"/>
                </w:rPr>
                <w:t>www.emu.dk/dagtilbud</w:t>
              </w:r>
            </w:hyperlink>
            <w:r>
              <w:t xml:space="preserve"> </w:t>
            </w:r>
          </w:p>
        </w:tc>
      </w:tr>
    </w:tbl>
    <w:p w14:paraId="58DD6A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9ABA24A" w14:textId="77777777" w:rsidTr="006A62A6">
        <w:trPr>
          <w:cantSplit/>
          <w:trHeight w:hRule="exact" w:val="2722"/>
        </w:trPr>
        <w:tc>
          <w:tcPr>
            <w:tcW w:w="2041" w:type="dxa"/>
          </w:tcPr>
          <w:p w14:paraId="415A7FC6" w14:textId="77777777" w:rsidR="00BF5585" w:rsidRDefault="00BF5585" w:rsidP="00BF5585">
            <w:r>
              <w:rPr>
                <w:noProof/>
                <w:lang w:eastAsia="da-DK"/>
              </w:rPr>
              <w:drawing>
                <wp:inline distT="0" distB="0" distL="0" distR="0" wp14:anchorId="5F7C4AC3" wp14:editId="3E4D01F1">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47E4ABB1" w14:textId="77777777" w:rsidR="00BF5585" w:rsidRDefault="00BF5585" w:rsidP="00BF5585">
            <w:r>
              <w:rPr>
                <w:noProof/>
                <w:lang w:eastAsia="da-DK"/>
              </w:rPr>
              <w:drawing>
                <wp:inline distT="0" distB="0" distL="0" distR="0" wp14:anchorId="2B5051FE" wp14:editId="43665623">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2A9B7A32" w14:textId="77777777" w:rsidR="00BF5585" w:rsidRDefault="00BF5585" w:rsidP="00BF5585">
            <w:pPr>
              <w:spacing w:before="737"/>
            </w:pPr>
            <w:r>
              <w:rPr>
                <w:noProof/>
                <w:lang w:eastAsia="da-DK"/>
              </w:rPr>
              <w:drawing>
                <wp:inline distT="0" distB="0" distL="0" distR="0" wp14:anchorId="480366E3" wp14:editId="458EFB11">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64C9D981" w14:textId="77777777" w:rsidTr="00E93F10">
        <w:trPr>
          <w:gridAfter w:val="1"/>
          <w:wAfter w:w="28" w:type="dxa"/>
          <w:cantSplit/>
          <w:trHeight w:hRule="exact" w:val="2154"/>
        </w:trPr>
        <w:tc>
          <w:tcPr>
            <w:tcW w:w="2041" w:type="dxa"/>
          </w:tcPr>
          <w:p w14:paraId="387DA75B"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478A29EC"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1A7710BD"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666A11E0" w14:textId="77777777" w:rsidTr="00E93F10">
        <w:trPr>
          <w:gridAfter w:val="1"/>
          <w:wAfter w:w="28" w:type="dxa"/>
          <w:cantSplit/>
          <w:trHeight w:hRule="exact" w:val="2722"/>
        </w:trPr>
        <w:tc>
          <w:tcPr>
            <w:tcW w:w="2041" w:type="dxa"/>
          </w:tcPr>
          <w:p w14:paraId="2EAA2892" w14:textId="77777777" w:rsidR="00BF5585" w:rsidRDefault="00E93F10" w:rsidP="00BF5585">
            <w:pPr>
              <w:rPr>
                <w:noProof/>
              </w:rPr>
            </w:pPr>
            <w:r>
              <w:rPr>
                <w:noProof/>
                <w:lang w:eastAsia="da-DK"/>
              </w:rPr>
              <w:drawing>
                <wp:inline distT="0" distB="0" distL="0" distR="0" wp14:anchorId="19428489" wp14:editId="27E32894">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50E3226F" w14:textId="77777777" w:rsidR="00BF5585" w:rsidRDefault="00E93F10" w:rsidP="00BF5585">
            <w:pPr>
              <w:rPr>
                <w:noProof/>
              </w:rPr>
            </w:pPr>
            <w:r>
              <w:rPr>
                <w:noProof/>
                <w:lang w:eastAsia="da-DK"/>
              </w:rPr>
              <w:drawing>
                <wp:inline distT="0" distB="0" distL="0" distR="0" wp14:anchorId="50988111" wp14:editId="059C5813">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34ACDB69" w14:textId="77777777" w:rsidR="00BF5585" w:rsidRDefault="00E93F10" w:rsidP="00BF5585">
            <w:pPr>
              <w:rPr>
                <w:noProof/>
              </w:rPr>
            </w:pPr>
            <w:r>
              <w:rPr>
                <w:noProof/>
                <w:lang w:eastAsia="da-DK"/>
              </w:rPr>
              <w:drawing>
                <wp:inline distT="0" distB="0" distL="0" distR="0" wp14:anchorId="59EB7DC8" wp14:editId="3A455A4B">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0E3CAA33" w14:textId="77777777" w:rsidR="00BF5585" w:rsidRDefault="00BF5585" w:rsidP="00815D8D">
      <w:pPr>
        <w:pStyle w:val="MiniPara"/>
      </w:pPr>
    </w:p>
    <w:p w14:paraId="485A289D"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11A5B3A9" wp14:editId="1CEA07A7">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3C8E254F" w14:textId="77777777" w:rsidTr="004722B2">
                              <w:trPr>
                                <w:cantSplit/>
                                <w:trHeight w:hRule="exact" w:val="2239"/>
                              </w:trPr>
                              <w:tc>
                                <w:tcPr>
                                  <w:tcW w:w="7116" w:type="dxa"/>
                                  <w:shd w:val="clear" w:color="auto" w:fill="auto"/>
                                </w:tcPr>
                                <w:p w14:paraId="50D6D466" w14:textId="77777777" w:rsidR="004722B2" w:rsidRDefault="004722B2" w:rsidP="004722B2">
                                  <w:pPr>
                                    <w:pStyle w:val="Billedtekst"/>
                                    <w:rPr>
                                      <w:rStyle w:val="Hyperlink"/>
                                    </w:rPr>
                                  </w:pPr>
                                  <w:r w:rsidRPr="00815D8D">
                                    <w:t>Alle materialer kan findes på</w:t>
                                  </w:r>
                                  <w:r w:rsidR="00F132B8">
                                    <w:t xml:space="preserve"> </w:t>
                                  </w:r>
                                  <w:hyperlink r:id="rId26" w:history="1">
                                    <w:r w:rsidR="00F132B8" w:rsidRPr="006D7A82">
                                      <w:rPr>
                                        <w:rStyle w:val="Hyperlink"/>
                                      </w:rPr>
                                      <w:t>www.emu.dk/dagtilbud</w:t>
                                    </w:r>
                                  </w:hyperlink>
                                </w:p>
                                <w:p w14:paraId="5C9F3C66" w14:textId="77777777" w:rsidR="004722B2" w:rsidRPr="00477D40" w:rsidRDefault="00AA6EF3" w:rsidP="00045FAB">
                                  <w:pPr>
                                    <w:spacing w:before="1240"/>
                                  </w:pPr>
                                  <w:r>
                                    <w:rPr>
                                      <w:noProof/>
                                    </w:rPr>
                                    <w:drawing>
                                      <wp:inline distT="0" distB="0" distL="0" distR="0" wp14:anchorId="641FCECB" wp14:editId="334D2BFF">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63DCEBBF" w14:textId="77777777" w:rsidR="004722B2" w:rsidRPr="00530E30" w:rsidRDefault="00530E30" w:rsidP="00530E30">
                                  <w:pPr>
                                    <w:pStyle w:val="Kolofon"/>
                                    <w:suppressAutoHyphens/>
                                    <w:rPr>
                                      <w:b/>
                                      <w:bCs/>
                                    </w:rPr>
                                  </w:pPr>
                                  <w:r w:rsidRPr="00530E30">
                                    <w:rPr>
                                      <w:b/>
                                      <w:bCs/>
                                    </w:rPr>
                                    <w:t>Evaluering af arbejdet med den pædagogiske læreplan</w:t>
                                  </w:r>
                                </w:p>
                                <w:p w14:paraId="2D4CDE4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8F8D043" w14:textId="77777777" w:rsidR="004722B2" w:rsidRPr="000469C8" w:rsidRDefault="004722B2" w:rsidP="004722B2">
                                  <w:pPr>
                                    <w:pStyle w:val="Kolofon"/>
                                  </w:pPr>
                                  <w:r w:rsidRPr="000469C8">
                                    <w:t>Citat med kildeangivelse er tilladt</w:t>
                                  </w:r>
                                </w:p>
                                <w:p w14:paraId="7C5AA58E" w14:textId="77777777" w:rsidR="004722B2" w:rsidRDefault="004722B2" w:rsidP="004722B2">
                                  <w:pPr>
                                    <w:pStyle w:val="Kolofon"/>
                                    <w:spacing w:after="85"/>
                                  </w:pPr>
                                  <w:r w:rsidRPr="000469C8">
                                    <w:t xml:space="preserve">Design: BGRAPHIC </w:t>
                                  </w:r>
                                </w:p>
                              </w:tc>
                            </w:tr>
                          </w:tbl>
                          <w:p w14:paraId="343A10C1"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5B3A9"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3C8E254F" w14:textId="77777777" w:rsidTr="004722B2">
                        <w:trPr>
                          <w:cantSplit/>
                          <w:trHeight w:hRule="exact" w:val="2239"/>
                        </w:trPr>
                        <w:tc>
                          <w:tcPr>
                            <w:tcW w:w="7116" w:type="dxa"/>
                            <w:shd w:val="clear" w:color="auto" w:fill="auto"/>
                          </w:tcPr>
                          <w:p w14:paraId="50D6D466" w14:textId="77777777" w:rsidR="004722B2" w:rsidRDefault="004722B2" w:rsidP="004722B2">
                            <w:pPr>
                              <w:pStyle w:val="Billedtekst"/>
                              <w:rPr>
                                <w:rStyle w:val="Hyperlink"/>
                              </w:rPr>
                            </w:pPr>
                            <w:r w:rsidRPr="00815D8D">
                              <w:t>Alle materialer kan findes på</w:t>
                            </w:r>
                            <w:r w:rsidR="00F132B8">
                              <w:t xml:space="preserve"> </w:t>
                            </w:r>
                            <w:hyperlink r:id="rId28" w:history="1">
                              <w:r w:rsidR="00F132B8" w:rsidRPr="006D7A82">
                                <w:rPr>
                                  <w:rStyle w:val="Hyperlink"/>
                                </w:rPr>
                                <w:t>www.emu.dk/dagtilbud</w:t>
                              </w:r>
                            </w:hyperlink>
                          </w:p>
                          <w:p w14:paraId="5C9F3C66" w14:textId="77777777" w:rsidR="004722B2" w:rsidRPr="00477D40" w:rsidRDefault="00AA6EF3" w:rsidP="00045FAB">
                            <w:pPr>
                              <w:spacing w:before="1240"/>
                            </w:pPr>
                            <w:r>
                              <w:rPr>
                                <w:noProof/>
                              </w:rPr>
                              <w:drawing>
                                <wp:inline distT="0" distB="0" distL="0" distR="0" wp14:anchorId="641FCECB" wp14:editId="334D2BFF">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63DCEBBF" w14:textId="77777777" w:rsidR="004722B2" w:rsidRPr="00530E30" w:rsidRDefault="00530E30" w:rsidP="00530E30">
                            <w:pPr>
                              <w:pStyle w:val="Kolofon"/>
                              <w:suppressAutoHyphens/>
                              <w:rPr>
                                <w:b/>
                                <w:bCs/>
                              </w:rPr>
                            </w:pPr>
                            <w:r w:rsidRPr="00530E30">
                              <w:rPr>
                                <w:b/>
                                <w:bCs/>
                              </w:rPr>
                              <w:t>Evaluering af arbejdet med den pædagogiske læreplan</w:t>
                            </w:r>
                          </w:p>
                          <w:p w14:paraId="2D4CDE4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8F8D043" w14:textId="77777777" w:rsidR="004722B2" w:rsidRPr="000469C8" w:rsidRDefault="004722B2" w:rsidP="004722B2">
                            <w:pPr>
                              <w:pStyle w:val="Kolofon"/>
                            </w:pPr>
                            <w:r w:rsidRPr="000469C8">
                              <w:t>Citat med kildeangivelse er tilladt</w:t>
                            </w:r>
                          </w:p>
                          <w:p w14:paraId="7C5AA58E" w14:textId="77777777" w:rsidR="004722B2" w:rsidRDefault="004722B2" w:rsidP="004722B2">
                            <w:pPr>
                              <w:pStyle w:val="Kolofon"/>
                              <w:spacing w:after="85"/>
                            </w:pPr>
                            <w:r w:rsidRPr="000469C8">
                              <w:t xml:space="preserve">Design: BGRAPHIC </w:t>
                            </w:r>
                          </w:p>
                        </w:tc>
                      </w:tr>
                    </w:tbl>
                    <w:p w14:paraId="343A10C1" w14:textId="77777777" w:rsidR="004722B2" w:rsidRDefault="004722B2"/>
                  </w:txbxContent>
                </v:textbox>
                <w10:wrap anchorx="margin" anchory="page"/>
              </v:shape>
            </w:pict>
          </mc:Fallback>
        </mc:AlternateContent>
      </w:r>
    </w:p>
    <w:p w14:paraId="45D4F0D1"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973A6" w14:textId="77777777" w:rsidR="0090281D" w:rsidRDefault="0090281D" w:rsidP="000A7ADE">
      <w:pPr>
        <w:spacing w:line="240" w:lineRule="auto"/>
      </w:pPr>
      <w:r>
        <w:separator/>
      </w:r>
    </w:p>
  </w:endnote>
  <w:endnote w:type="continuationSeparator" w:id="0">
    <w:p w14:paraId="15F37A43" w14:textId="77777777" w:rsidR="0090281D" w:rsidRDefault="0090281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E02F" w14:textId="77777777" w:rsidR="003F742D" w:rsidRDefault="003F742D" w:rsidP="003F742D">
    <w:pPr>
      <w:pStyle w:val="Sidefod"/>
      <w:jc w:val="right"/>
    </w:pPr>
    <w:r>
      <w:fldChar w:fldCharType="begin"/>
    </w:r>
    <w:r>
      <w:instrText>PAGE   \* MERGEFORMAT</w:instrText>
    </w:r>
    <w:r>
      <w:fldChar w:fldCharType="separate"/>
    </w:r>
    <w:r w:rsidR="00303FD1">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871B2" w14:textId="77777777" w:rsidR="0090281D" w:rsidRDefault="0090281D" w:rsidP="000A7ADE">
      <w:pPr>
        <w:spacing w:line="240" w:lineRule="auto"/>
      </w:pPr>
      <w:r>
        <w:separator/>
      </w:r>
    </w:p>
  </w:footnote>
  <w:footnote w:type="continuationSeparator" w:id="0">
    <w:p w14:paraId="58102D17" w14:textId="77777777" w:rsidR="0090281D" w:rsidRDefault="0090281D"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CCCA"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1911310499">
    <w:abstractNumId w:val="9"/>
  </w:num>
  <w:num w:numId="2" w16cid:durableId="595401660">
    <w:abstractNumId w:val="7"/>
  </w:num>
  <w:num w:numId="3" w16cid:durableId="1388648698">
    <w:abstractNumId w:val="6"/>
  </w:num>
  <w:num w:numId="4" w16cid:durableId="1047800758">
    <w:abstractNumId w:val="5"/>
  </w:num>
  <w:num w:numId="5" w16cid:durableId="2018532222">
    <w:abstractNumId w:val="4"/>
  </w:num>
  <w:num w:numId="6" w16cid:durableId="1906408382">
    <w:abstractNumId w:val="8"/>
  </w:num>
  <w:num w:numId="7" w16cid:durableId="705253860">
    <w:abstractNumId w:val="3"/>
  </w:num>
  <w:num w:numId="8" w16cid:durableId="371655796">
    <w:abstractNumId w:val="2"/>
  </w:num>
  <w:num w:numId="9" w16cid:durableId="1982036950">
    <w:abstractNumId w:val="1"/>
  </w:num>
  <w:num w:numId="10" w16cid:durableId="1319117657">
    <w:abstractNumId w:val="0"/>
  </w:num>
  <w:num w:numId="11" w16cid:durableId="199628807">
    <w:abstractNumId w:val="23"/>
  </w:num>
  <w:num w:numId="12" w16cid:durableId="1507137777">
    <w:abstractNumId w:val="28"/>
  </w:num>
  <w:num w:numId="13" w16cid:durableId="815225661">
    <w:abstractNumId w:val="12"/>
  </w:num>
  <w:num w:numId="14" w16cid:durableId="1153373017">
    <w:abstractNumId w:val="22"/>
  </w:num>
  <w:num w:numId="15" w16cid:durableId="1082726763">
    <w:abstractNumId w:val="26"/>
  </w:num>
  <w:num w:numId="16" w16cid:durableId="186454719">
    <w:abstractNumId w:val="32"/>
  </w:num>
  <w:num w:numId="17" w16cid:durableId="364526817">
    <w:abstractNumId w:val="13"/>
  </w:num>
  <w:num w:numId="18" w16cid:durableId="1213493229">
    <w:abstractNumId w:val="20"/>
  </w:num>
  <w:num w:numId="19" w16cid:durableId="311104010">
    <w:abstractNumId w:val="30"/>
  </w:num>
  <w:num w:numId="20" w16cid:durableId="772555759">
    <w:abstractNumId w:val="33"/>
  </w:num>
  <w:num w:numId="21" w16cid:durableId="1568343549">
    <w:abstractNumId w:val="20"/>
    <w:lvlOverride w:ilvl="0">
      <w:startOverride w:val="1"/>
    </w:lvlOverride>
  </w:num>
  <w:num w:numId="22" w16cid:durableId="362485430">
    <w:abstractNumId w:val="20"/>
    <w:lvlOverride w:ilvl="0">
      <w:startOverride w:val="1"/>
    </w:lvlOverride>
  </w:num>
  <w:num w:numId="23" w16cid:durableId="580338506">
    <w:abstractNumId w:val="20"/>
    <w:lvlOverride w:ilvl="0">
      <w:startOverride w:val="1"/>
    </w:lvlOverride>
  </w:num>
  <w:num w:numId="24" w16cid:durableId="1845511060">
    <w:abstractNumId w:val="18"/>
  </w:num>
  <w:num w:numId="25" w16cid:durableId="1743597789">
    <w:abstractNumId w:val="21"/>
  </w:num>
  <w:num w:numId="26" w16cid:durableId="1899784430">
    <w:abstractNumId w:val="11"/>
  </w:num>
  <w:num w:numId="27" w16cid:durableId="1733195133">
    <w:abstractNumId w:val="19"/>
  </w:num>
  <w:num w:numId="28" w16cid:durableId="459962541">
    <w:abstractNumId w:val="16"/>
  </w:num>
  <w:num w:numId="29" w16cid:durableId="1867282123">
    <w:abstractNumId w:val="27"/>
  </w:num>
  <w:num w:numId="30" w16cid:durableId="1879316490">
    <w:abstractNumId w:val="34"/>
  </w:num>
  <w:num w:numId="31" w16cid:durableId="44914771">
    <w:abstractNumId w:val="25"/>
  </w:num>
  <w:num w:numId="32" w16cid:durableId="364716056">
    <w:abstractNumId w:val="29"/>
  </w:num>
  <w:num w:numId="33" w16cid:durableId="1964992516">
    <w:abstractNumId w:val="31"/>
  </w:num>
  <w:num w:numId="34" w16cid:durableId="1280987571">
    <w:abstractNumId w:val="17"/>
  </w:num>
  <w:num w:numId="35" w16cid:durableId="843937634">
    <w:abstractNumId w:val="24"/>
  </w:num>
  <w:num w:numId="36" w16cid:durableId="1222207846">
    <w:abstractNumId w:val="14"/>
  </w:num>
  <w:num w:numId="37" w16cid:durableId="1089042696">
    <w:abstractNumId w:val="10"/>
  </w:num>
  <w:num w:numId="38" w16cid:durableId="14220703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08"/>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5D84"/>
    <w:rsid w:val="00247A1D"/>
    <w:rsid w:val="00257CD4"/>
    <w:rsid w:val="0026430E"/>
    <w:rsid w:val="00274099"/>
    <w:rsid w:val="002742A0"/>
    <w:rsid w:val="002773B3"/>
    <w:rsid w:val="002B7EAD"/>
    <w:rsid w:val="002C4508"/>
    <w:rsid w:val="002D42F2"/>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63824"/>
    <w:rsid w:val="004720D7"/>
    <w:rsid w:val="004722B2"/>
    <w:rsid w:val="00477942"/>
    <w:rsid w:val="00477D40"/>
    <w:rsid w:val="004929B8"/>
    <w:rsid w:val="004A6503"/>
    <w:rsid w:val="004A7A01"/>
    <w:rsid w:val="004B409E"/>
    <w:rsid w:val="004C1E1C"/>
    <w:rsid w:val="004C70A4"/>
    <w:rsid w:val="004D14AC"/>
    <w:rsid w:val="004F2A6E"/>
    <w:rsid w:val="00505789"/>
    <w:rsid w:val="00507E9F"/>
    <w:rsid w:val="0051366F"/>
    <w:rsid w:val="005252DB"/>
    <w:rsid w:val="00530E30"/>
    <w:rsid w:val="0053392F"/>
    <w:rsid w:val="00534105"/>
    <w:rsid w:val="00562570"/>
    <w:rsid w:val="0059345F"/>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30558"/>
    <w:rsid w:val="007400E9"/>
    <w:rsid w:val="00746258"/>
    <w:rsid w:val="00770AFE"/>
    <w:rsid w:val="00777CE1"/>
    <w:rsid w:val="00777EF7"/>
    <w:rsid w:val="007801A8"/>
    <w:rsid w:val="00797308"/>
    <w:rsid w:val="007E0879"/>
    <w:rsid w:val="007E301E"/>
    <w:rsid w:val="007F019B"/>
    <w:rsid w:val="007F60F0"/>
    <w:rsid w:val="00815D8D"/>
    <w:rsid w:val="00824067"/>
    <w:rsid w:val="008553AE"/>
    <w:rsid w:val="008627AE"/>
    <w:rsid w:val="0086582D"/>
    <w:rsid w:val="00890D09"/>
    <w:rsid w:val="008B4524"/>
    <w:rsid w:val="008B73E6"/>
    <w:rsid w:val="008D51AB"/>
    <w:rsid w:val="008E472F"/>
    <w:rsid w:val="008E7AB2"/>
    <w:rsid w:val="008F001F"/>
    <w:rsid w:val="0090281D"/>
    <w:rsid w:val="009037A2"/>
    <w:rsid w:val="009044C5"/>
    <w:rsid w:val="00924C1F"/>
    <w:rsid w:val="009324D0"/>
    <w:rsid w:val="00946390"/>
    <w:rsid w:val="00946F02"/>
    <w:rsid w:val="00954E38"/>
    <w:rsid w:val="0095554B"/>
    <w:rsid w:val="0096187A"/>
    <w:rsid w:val="009670B2"/>
    <w:rsid w:val="0097159A"/>
    <w:rsid w:val="009823FA"/>
    <w:rsid w:val="00994526"/>
    <w:rsid w:val="009A74B6"/>
    <w:rsid w:val="009C4229"/>
    <w:rsid w:val="009C5581"/>
    <w:rsid w:val="009E1428"/>
    <w:rsid w:val="00A03759"/>
    <w:rsid w:val="00A1179B"/>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E1CC7"/>
    <w:rsid w:val="00BF5585"/>
    <w:rsid w:val="00C235F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34409"/>
    <w:rsid w:val="00D43DCC"/>
    <w:rsid w:val="00D65B6A"/>
    <w:rsid w:val="00D90FD5"/>
    <w:rsid w:val="00D94E00"/>
    <w:rsid w:val="00DA2623"/>
    <w:rsid w:val="00DA3132"/>
    <w:rsid w:val="00DA32D7"/>
    <w:rsid w:val="00DC07FE"/>
    <w:rsid w:val="00DE3B1C"/>
    <w:rsid w:val="00DE499A"/>
    <w:rsid w:val="00DE4B95"/>
    <w:rsid w:val="00E012DB"/>
    <w:rsid w:val="00E034E5"/>
    <w:rsid w:val="00E14C50"/>
    <w:rsid w:val="00E42830"/>
    <w:rsid w:val="00E57D42"/>
    <w:rsid w:val="00E80963"/>
    <w:rsid w:val="00E93F10"/>
    <w:rsid w:val="00EC1CBA"/>
    <w:rsid w:val="00ED2F8D"/>
    <w:rsid w:val="00EE7134"/>
    <w:rsid w:val="00F102CA"/>
    <w:rsid w:val="00F132B8"/>
    <w:rsid w:val="00F329CC"/>
    <w:rsid w:val="00F41769"/>
    <w:rsid w:val="00F44086"/>
    <w:rsid w:val="00F55BC3"/>
    <w:rsid w:val="00F607E9"/>
    <w:rsid w:val="00F67833"/>
    <w:rsid w:val="00F74A46"/>
    <w:rsid w:val="00F7593D"/>
    <w:rsid w:val="00FB2C7A"/>
    <w:rsid w:val="00FC3135"/>
    <w:rsid w:val="00FC44CA"/>
    <w:rsid w:val="00FC6CA1"/>
    <w:rsid w:val="00FD10EB"/>
    <w:rsid w:val="00FD542F"/>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389B3"/>
  <w15:chartTrackingRefBased/>
  <w15:docId w15:val="{6CC25815-0205-408F-9496-9337EB33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styleId="Ulstomtale">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emu.dk/dagtilbud" TargetMode="Externa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10.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http://www.emu.dk/dagtilbud" TargetMode="External"/><Relationship Id="rId10" Type="http://schemas.openxmlformats.org/officeDocument/2006/relationships/image" Target="media/image2.wmf"/><Relationship Id="rId19" Type="http://schemas.openxmlformats.org/officeDocument/2006/relationships/hyperlink" Target="http://www.emu.dk/dagtilbud"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glossaryDocument" Target="glossary/document.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Downloads\Skabelon%20til%20skriftlig%20evaluering%20SKRIVB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DBDE50206A41D8A665ADF5C36B7678"/>
        <w:category>
          <w:name w:val="Generelt"/>
          <w:gallery w:val="placeholder"/>
        </w:category>
        <w:types>
          <w:type w:val="bbPlcHdr"/>
        </w:types>
        <w:behaviors>
          <w:behavior w:val="content"/>
        </w:behaviors>
        <w:guid w:val="{CDBE8B57-E9B9-4A2C-9998-0C1503BA76AC}"/>
      </w:docPartPr>
      <w:docPartBody>
        <w:p w:rsidR="005E0B01" w:rsidRDefault="00000000">
          <w:pPr>
            <w:pStyle w:val="1EDBDE50206A41D8A665ADF5C36B7678"/>
          </w:pPr>
          <w:r>
            <w:rPr>
              <w:rStyle w:val="Pladsholdertekst"/>
            </w:rPr>
            <w:t>Skriv dagtilbuddets navn</w:t>
          </w:r>
        </w:p>
      </w:docPartBody>
    </w:docPart>
    <w:docPart>
      <w:docPartPr>
        <w:name w:val="B8E2258248A94AB19EE615A34BAFCB4F"/>
        <w:category>
          <w:name w:val="Generelt"/>
          <w:gallery w:val="placeholder"/>
        </w:category>
        <w:types>
          <w:type w:val="bbPlcHdr"/>
        </w:types>
        <w:behaviors>
          <w:behavior w:val="content"/>
        </w:behaviors>
        <w:guid w:val="{7EF7C9E1-1090-4F7C-9FAC-82D972DFD23C}"/>
      </w:docPartPr>
      <w:docPartBody>
        <w:p w:rsidR="005E0B01" w:rsidRDefault="00000000">
          <w:pPr>
            <w:pStyle w:val="B8E2258248A94AB19EE615A34BAFCB4F"/>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B01"/>
    <w:rsid w:val="00505789"/>
    <w:rsid w:val="005E0B01"/>
    <w:rsid w:val="00C74A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1EDBDE50206A41D8A665ADF5C36B7678">
    <w:name w:val="1EDBDE50206A41D8A665ADF5C36B7678"/>
  </w:style>
  <w:style w:type="paragraph" w:customStyle="1" w:styleId="B8E2258248A94AB19EE615A34BAFCB4F">
    <w:name w:val="B8E2258248A94AB19EE615A34BAFC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ns:gsit_EVA_laereplan xmlns:ns="http://www.getsharp.dk/gsit_eva_laereplan">
  <ns:dokumentinfo>
    <ns:dagtilbudsnavn>Mælkebøtten</ns:dagtilbudsnavn>
    <ns:aarstal>December 2025</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E2D4A810DE4864BBBEECFFEEF9273C3" ma:contentTypeVersion="16" ma:contentTypeDescription="Opret et nyt dokument." ma:contentTypeScope="" ma:versionID="b5e4088f4872d323f8bf5aa76f9c25ee">
  <xsd:schema xmlns:xsd="http://www.w3.org/2001/XMLSchema" xmlns:xs="http://www.w3.org/2001/XMLSchema" xmlns:p="http://schemas.microsoft.com/office/2006/metadata/properties" xmlns:ns2="cca2b4d9-3b96-4994-ba84-082d6ac2191b" xmlns:ns3="2752dbda-28d6-4869-8629-edec34d19192" targetNamespace="http://schemas.microsoft.com/office/2006/metadata/properties" ma:root="true" ma:fieldsID="0eb1c464a95c80eb99a77d8534552fdd" ns2:_="" ns3:_="">
    <xsd:import namespace="cca2b4d9-3b96-4994-ba84-082d6ac2191b"/>
    <xsd:import namespace="2752dbda-28d6-4869-8629-edec34d19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2b4d9-3b96-4994-ba84-082d6ac21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ec398481-56fe-45f1-bd5e-e1ed1f4b2b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52dbda-28d6-4869-8629-edec34d19192" elementFormDefault="qualified">
    <xsd:import namespace="http://schemas.microsoft.com/office/2006/documentManagement/types"/>
    <xsd:import namespace="http://schemas.microsoft.com/office/infopath/2007/PartnerControls"/>
    <xsd:element name="TaxCatchAll" ma:index="19" nillable="true" ma:displayName="Taksonomiopsamlingskolonne" ma:hidden="true" ma:list="{dc30edaf-9550-4e94-a4bc-042e3c550e97}" ma:internalName="TaxCatchAll" ma:showField="CatchAllData" ma:web="2752dbda-28d6-4869-8629-edec34d1919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752dbda-28d6-4869-8629-edec34d19192" xsi:nil="true"/>
    <lcf76f155ced4ddcb4097134ff3c332f xmlns="cca2b4d9-3b96-4994-ba84-082d6ac219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DFD950BE-621D-4BF4-8FE4-CE97E6A5E8CE}">
  <ds:schemaRefs>
    <ds:schemaRef ds:uri="http://schemas.openxmlformats.org/officeDocument/2006/bibliography"/>
  </ds:schemaRefs>
</ds:datastoreItem>
</file>

<file path=customXml/itemProps3.xml><?xml version="1.0" encoding="utf-8"?>
<ds:datastoreItem xmlns:ds="http://schemas.openxmlformats.org/officeDocument/2006/customXml" ds:itemID="{1582A8E9-A493-4352-BBE3-06F88D8D35FA}"/>
</file>

<file path=customXml/itemProps4.xml><?xml version="1.0" encoding="utf-8"?>
<ds:datastoreItem xmlns:ds="http://schemas.openxmlformats.org/officeDocument/2006/customXml" ds:itemID="{0876CC3A-FBBD-4548-8E10-52D3742D8B36}"/>
</file>

<file path=customXml/itemProps5.xml><?xml version="1.0" encoding="utf-8"?>
<ds:datastoreItem xmlns:ds="http://schemas.openxmlformats.org/officeDocument/2006/customXml" ds:itemID="{58EA2A14-EECC-480C-A697-BF8F51197FC1}"/>
</file>

<file path=docProps/app.xml><?xml version="1.0" encoding="utf-8"?>
<Properties xmlns="http://schemas.openxmlformats.org/officeDocument/2006/extended-properties" xmlns:vt="http://schemas.openxmlformats.org/officeDocument/2006/docPropsVTypes">
  <Template>Skabelon til skriftlig evaluering SKRIVBAR</Template>
  <TotalTime>10</TotalTime>
  <Pages>11</Pages>
  <Words>2809</Words>
  <Characters>17138</Characters>
  <Application>Microsoft Office Word</Application>
  <DocSecurity>0</DocSecurity>
  <Lines>142</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dc:creator>
  <cp:keywords/>
  <dc:description/>
  <cp:lastModifiedBy>My Marianne Christensen</cp:lastModifiedBy>
  <cp:revision>2</cp:revision>
  <cp:lastPrinted>2020-12-16T14:23:00Z</cp:lastPrinted>
  <dcterms:created xsi:type="dcterms:W3CDTF">2025-11-21T11:32:00Z</dcterms:created>
  <dcterms:modified xsi:type="dcterms:W3CDTF">2025-11-21T11:32:00Z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0x010100AE2D4A810DE4864BBBEECFFEEF9273C3</vt:lpwstr>
  </property>
</Properties>
</file>